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67F" w:rsidRDefault="00A4267F" w:rsidP="00F72CF4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8pt;margin-top:-18pt;width:56pt;height:60.4pt;z-index:-251681280" wrapcoords="-288 0 -288 21333 21600 21333 21600 0 -288 0">
            <v:imagedata r:id="rId7" o:title=""/>
            <w10:wrap type="tight"/>
          </v:shape>
        </w:pict>
      </w:r>
    </w:p>
    <w:p w:rsidR="00A4267F" w:rsidRDefault="00A4267F" w:rsidP="00F72CF4">
      <w:pPr>
        <w:rPr>
          <w:rFonts w:ascii="Times New Roman" w:hAnsi="Times New Roman"/>
          <w:sz w:val="28"/>
          <w:szCs w:val="28"/>
        </w:rPr>
      </w:pPr>
    </w:p>
    <w:p w:rsidR="00A4267F" w:rsidRPr="0096791C" w:rsidRDefault="00A4267F" w:rsidP="0096791C">
      <w:pPr>
        <w:jc w:val="right"/>
        <w:rPr>
          <w:rFonts w:ascii="Times New Roman" w:hAnsi="Times New Roman"/>
          <w:b/>
          <w:sz w:val="28"/>
          <w:szCs w:val="28"/>
        </w:rPr>
      </w:pPr>
      <w:r w:rsidRPr="0096791C">
        <w:rPr>
          <w:rFonts w:ascii="Times New Roman" w:hAnsi="Times New Roman"/>
          <w:b/>
          <w:sz w:val="28"/>
          <w:szCs w:val="28"/>
        </w:rPr>
        <w:t>ПРОЕКТ</w:t>
      </w:r>
    </w:p>
    <w:p w:rsidR="00A4267F" w:rsidRPr="00F72CF4" w:rsidRDefault="00A4267F" w:rsidP="00F72C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АДМИНИСТРАЦИЯ ПАНОВСКОГО СЕЛЬСОВЕТА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ab/>
      </w:r>
    </w:p>
    <w:p w:rsidR="00A4267F" w:rsidRPr="00F72CF4" w:rsidRDefault="00A4267F" w:rsidP="00F72C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РЕБРИХИНСКОГО РАЙОНА</w:t>
      </w:r>
    </w:p>
    <w:p w:rsidR="00A4267F" w:rsidRPr="00F72CF4" w:rsidRDefault="00A4267F" w:rsidP="00F72CF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АЛТАЙСКОГО КРАЯ</w:t>
      </w:r>
    </w:p>
    <w:p w:rsidR="00A4267F" w:rsidRPr="00F72CF4" w:rsidRDefault="00A4267F" w:rsidP="00F72CF4">
      <w:pPr>
        <w:spacing w:before="240"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ПОСТАНОВЛЕНИЕ</w:t>
      </w:r>
    </w:p>
    <w:p w:rsidR="00A4267F" w:rsidRPr="00F72CF4" w:rsidRDefault="00A4267F" w:rsidP="00F72CF4">
      <w:pPr>
        <w:tabs>
          <w:tab w:val="right" w:pos="9720"/>
        </w:tabs>
        <w:spacing w:before="240"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______________</w:t>
      </w:r>
      <w:r>
        <w:rPr>
          <w:rFonts w:ascii="Times New Roman" w:hAnsi="Times New Roman"/>
          <w:b/>
          <w:sz w:val="28"/>
          <w:szCs w:val="28"/>
        </w:rPr>
        <w:tab/>
        <w:t>№ ____</w:t>
      </w:r>
    </w:p>
    <w:p w:rsidR="00A4267F" w:rsidRPr="00F72CF4" w:rsidRDefault="00A4267F" w:rsidP="00F72CF4">
      <w:pPr>
        <w:spacing w:before="240" w:after="24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72CF4">
        <w:rPr>
          <w:rFonts w:ascii="Times New Roman" w:hAnsi="Times New Roman"/>
          <w:b/>
          <w:sz w:val="28"/>
          <w:szCs w:val="28"/>
        </w:rPr>
        <w:t>с. Паново</w:t>
      </w:r>
    </w:p>
    <w:p w:rsidR="00A4267F" w:rsidRPr="00A55516" w:rsidRDefault="00A4267F" w:rsidP="009679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A55516">
        <w:rPr>
          <w:rFonts w:ascii="Times New Roman" w:hAnsi="Times New Roman"/>
          <w:b/>
          <w:sz w:val="28"/>
          <w:szCs w:val="28"/>
        </w:rPr>
        <w:t>Об утверждении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A55516">
        <w:rPr>
          <w:rFonts w:ascii="Times New Roman" w:hAnsi="Times New Roman"/>
          <w:b/>
          <w:sz w:val="28"/>
          <w:szCs w:val="28"/>
        </w:rPr>
        <w:t>реестра и схемы размещения мест (площадок) накопления твердых коммунальных отходов, в том</w:t>
      </w:r>
      <w:r>
        <w:rPr>
          <w:rFonts w:ascii="Times New Roman" w:hAnsi="Times New Roman"/>
          <w:b/>
          <w:sz w:val="28"/>
          <w:szCs w:val="28"/>
        </w:rPr>
        <w:t xml:space="preserve"> числе крупногабаритных отходов, планируемых </w:t>
      </w:r>
      <w:r w:rsidRPr="00A55516">
        <w:rPr>
          <w:rFonts w:ascii="Times New Roman" w:hAnsi="Times New Roman"/>
          <w:b/>
          <w:sz w:val="28"/>
          <w:szCs w:val="28"/>
        </w:rPr>
        <w:t>на территории муниципального образования Пановский сельсовет Ребри</w:t>
      </w:r>
      <w:r>
        <w:rPr>
          <w:rFonts w:ascii="Times New Roman" w:hAnsi="Times New Roman"/>
          <w:b/>
          <w:sz w:val="28"/>
          <w:szCs w:val="28"/>
        </w:rPr>
        <w:t>хинского района Алтайского края</w:t>
      </w:r>
    </w:p>
    <w:p w:rsidR="00A4267F" w:rsidRDefault="00A4267F" w:rsidP="00B62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4267F" w:rsidRDefault="00A4267F" w:rsidP="00B62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4267F" w:rsidRPr="00A55516" w:rsidRDefault="00A4267F" w:rsidP="00B6282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516">
        <w:rPr>
          <w:rFonts w:ascii="Times New Roman" w:hAnsi="Times New Roman"/>
          <w:sz w:val="28"/>
          <w:szCs w:val="28"/>
        </w:rPr>
        <w:t xml:space="preserve"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24.06.1998 № 89-ФЗ «Об отходах производства и потребления», постановлением Правительства Российской Федерации от 31.08.2018 г. № 1039  «Об утверждении Правил благоустройства мест (площадок) накопления твердых коммунальных отходов и ведения их реестра», руководствуясь Уставом муниципального образования Пановский сельсовет Ребрихинского района Алтайского края,    </w:t>
      </w:r>
    </w:p>
    <w:p w:rsidR="00A4267F" w:rsidRPr="00B62823" w:rsidRDefault="00A4267F" w:rsidP="00A55516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B62823">
        <w:rPr>
          <w:rFonts w:ascii="Times New Roman" w:hAnsi="Times New Roman"/>
          <w:sz w:val="28"/>
          <w:szCs w:val="28"/>
        </w:rPr>
        <w:t>ПОСТАНОВЛЯЮ:</w:t>
      </w:r>
    </w:p>
    <w:p w:rsidR="00A4267F" w:rsidRPr="00A55516" w:rsidRDefault="00A4267F" w:rsidP="000945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55516">
        <w:rPr>
          <w:rFonts w:ascii="Times New Roman" w:hAnsi="Times New Roman"/>
          <w:sz w:val="28"/>
          <w:szCs w:val="28"/>
        </w:rPr>
        <w:t xml:space="preserve">1. </w:t>
      </w:r>
      <w:r>
        <w:rPr>
          <w:rFonts w:ascii="Times New Roman" w:hAnsi="Times New Roman"/>
          <w:sz w:val="28"/>
          <w:szCs w:val="28"/>
        </w:rPr>
        <w:t xml:space="preserve">Утвердить реестр </w:t>
      </w:r>
      <w:r w:rsidRPr="00A55516">
        <w:rPr>
          <w:rFonts w:ascii="Times New Roman" w:hAnsi="Times New Roman"/>
          <w:sz w:val="28"/>
          <w:szCs w:val="28"/>
        </w:rPr>
        <w:t>размещения мест (площадок) накопления твердых коммунальных отходов</w:t>
      </w:r>
      <w:r>
        <w:rPr>
          <w:rFonts w:ascii="Times New Roman" w:hAnsi="Times New Roman"/>
          <w:sz w:val="28"/>
          <w:szCs w:val="28"/>
        </w:rPr>
        <w:t>, планируемых</w:t>
      </w:r>
      <w:r w:rsidRPr="00A55516">
        <w:rPr>
          <w:rFonts w:ascii="Times New Roman" w:hAnsi="Times New Roman"/>
          <w:sz w:val="28"/>
          <w:szCs w:val="28"/>
        </w:rPr>
        <w:t xml:space="preserve"> на территории муниципального образования Пановский сельсовет Ребрихинского района Алтайского края </w:t>
      </w:r>
      <w:r>
        <w:rPr>
          <w:rFonts w:ascii="Times New Roman" w:hAnsi="Times New Roman"/>
          <w:sz w:val="28"/>
          <w:szCs w:val="28"/>
        </w:rPr>
        <w:t>(Приложение 1</w:t>
      </w:r>
      <w:r w:rsidRPr="00A55516">
        <w:rPr>
          <w:rFonts w:ascii="Times New Roman" w:hAnsi="Times New Roman"/>
          <w:sz w:val="28"/>
          <w:szCs w:val="28"/>
        </w:rPr>
        <w:t>).</w:t>
      </w:r>
    </w:p>
    <w:p w:rsidR="00A4267F" w:rsidRDefault="00A4267F" w:rsidP="0009451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 w:rsidRPr="0009451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Утвердить</w:t>
      </w:r>
      <w:r w:rsidRPr="00A55516">
        <w:rPr>
          <w:rFonts w:ascii="Times New Roman" w:hAnsi="Times New Roman"/>
          <w:sz w:val="28"/>
          <w:szCs w:val="28"/>
        </w:rPr>
        <w:t xml:space="preserve"> схему размещения мест (площадок) накопления твердых коммунальных отходов, </w:t>
      </w:r>
      <w:r>
        <w:rPr>
          <w:rFonts w:ascii="Times New Roman" w:hAnsi="Times New Roman"/>
          <w:sz w:val="28"/>
          <w:szCs w:val="28"/>
        </w:rPr>
        <w:t xml:space="preserve">планируемых </w:t>
      </w:r>
      <w:r w:rsidRPr="00A55516">
        <w:rPr>
          <w:rFonts w:ascii="Times New Roman" w:hAnsi="Times New Roman"/>
          <w:sz w:val="28"/>
          <w:szCs w:val="28"/>
        </w:rPr>
        <w:t xml:space="preserve">на территории муниципального образования Пановский сельсовет Ребрихинского района Алтайского края </w:t>
      </w:r>
      <w:r>
        <w:rPr>
          <w:rFonts w:ascii="Times New Roman" w:hAnsi="Times New Roman"/>
          <w:sz w:val="28"/>
          <w:szCs w:val="28"/>
        </w:rPr>
        <w:t>(Приложение 2</w:t>
      </w:r>
      <w:r w:rsidRPr="00A55516">
        <w:rPr>
          <w:rFonts w:ascii="Times New Roman" w:hAnsi="Times New Roman"/>
          <w:sz w:val="28"/>
          <w:szCs w:val="28"/>
        </w:rPr>
        <w:t>).</w:t>
      </w:r>
    </w:p>
    <w:p w:rsidR="00A4267F" w:rsidRPr="00497CD4" w:rsidRDefault="00A4267F" w:rsidP="008506A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bCs/>
          <w:sz w:val="28"/>
          <w:szCs w:val="28"/>
        </w:rPr>
      </w:pPr>
      <w:r w:rsidRPr="00A55516">
        <w:rPr>
          <w:rFonts w:ascii="Times New Roman" w:hAnsi="Times New Roman"/>
          <w:sz w:val="28"/>
          <w:szCs w:val="28"/>
        </w:rPr>
        <w:t>3.</w:t>
      </w:r>
      <w:r w:rsidRPr="00A55516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Опубликовать постановление</w:t>
      </w:r>
      <w:r w:rsidRPr="00497CD4">
        <w:rPr>
          <w:rFonts w:ascii="Times New Roman" w:hAnsi="Times New Roman"/>
          <w:bCs/>
          <w:sz w:val="28"/>
          <w:szCs w:val="28"/>
        </w:rPr>
        <w:t xml:space="preserve"> в Сборнике муниципальных пр</w:t>
      </w:r>
      <w:r>
        <w:rPr>
          <w:rFonts w:ascii="Times New Roman" w:hAnsi="Times New Roman"/>
          <w:bCs/>
          <w:sz w:val="28"/>
          <w:szCs w:val="28"/>
        </w:rPr>
        <w:t xml:space="preserve">авовых актов Пановского </w:t>
      </w:r>
      <w:r w:rsidRPr="00497CD4">
        <w:rPr>
          <w:rFonts w:ascii="Times New Roman" w:hAnsi="Times New Roman"/>
          <w:bCs/>
          <w:sz w:val="28"/>
          <w:szCs w:val="28"/>
        </w:rPr>
        <w:t>сельсовета Ребрихинского района Алтайского края и разместить на официальном сай</w:t>
      </w:r>
      <w:r>
        <w:rPr>
          <w:rFonts w:ascii="Times New Roman" w:hAnsi="Times New Roman"/>
          <w:bCs/>
          <w:sz w:val="28"/>
          <w:szCs w:val="28"/>
        </w:rPr>
        <w:t>те Администрации Пановского</w:t>
      </w:r>
      <w:r w:rsidRPr="00497CD4">
        <w:rPr>
          <w:rFonts w:ascii="Times New Roman" w:hAnsi="Times New Roman"/>
          <w:bCs/>
          <w:sz w:val="28"/>
          <w:szCs w:val="28"/>
        </w:rPr>
        <w:t xml:space="preserve"> сельсовета Ребрихинского района Алтайского края</w:t>
      </w:r>
      <w:r w:rsidRPr="00A034EE">
        <w:rPr>
          <w:bCs/>
          <w:sz w:val="28"/>
          <w:szCs w:val="28"/>
        </w:rPr>
        <w:t>.</w:t>
      </w:r>
    </w:p>
    <w:p w:rsidR="00A4267F" w:rsidRDefault="00A4267F" w:rsidP="008506A9">
      <w:pPr>
        <w:shd w:val="clear" w:color="auto" w:fill="FFFFFF"/>
        <w:spacing w:after="0"/>
        <w:ind w:left="102" w:firstLine="48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Pr="00561B2A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A4267F" w:rsidRPr="00A55516" w:rsidRDefault="00A4267F" w:rsidP="00A55516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267F" w:rsidRPr="00B62823" w:rsidRDefault="00A4267F" w:rsidP="00B62823">
      <w:pPr>
        <w:widowControl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A55516">
        <w:rPr>
          <w:rFonts w:ascii="Times New Roman" w:hAnsi="Times New Roman"/>
          <w:sz w:val="28"/>
          <w:szCs w:val="28"/>
        </w:rPr>
        <w:t xml:space="preserve">Глава сельсовета           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A55516">
        <w:rPr>
          <w:rFonts w:ascii="Times New Roman" w:hAnsi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/>
          <w:sz w:val="28"/>
          <w:szCs w:val="28"/>
        </w:rPr>
        <w:t>Д.В. Газенкампф</w:t>
      </w: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</w:p>
    <w:p w:rsidR="00A4267F" w:rsidRPr="00B62823" w:rsidRDefault="00A4267F" w:rsidP="00A55516">
      <w:pPr>
        <w:spacing w:before="240" w:after="0" w:line="240" w:lineRule="auto"/>
        <w:rPr>
          <w:rFonts w:ascii="Times New Roman" w:hAnsi="Times New Roman"/>
          <w:sz w:val="28"/>
          <w:szCs w:val="28"/>
        </w:rPr>
      </w:pPr>
      <w:r w:rsidRPr="00B62823">
        <w:rPr>
          <w:rFonts w:ascii="Times New Roman" w:hAnsi="Times New Roman"/>
          <w:sz w:val="28"/>
          <w:szCs w:val="28"/>
        </w:rPr>
        <w:t>Антикоррупционная экспертиза муниципального правового акта проведена.</w:t>
      </w:r>
    </w:p>
    <w:p w:rsidR="00A4267F" w:rsidRPr="00B62823" w:rsidRDefault="00A4267F" w:rsidP="00A55516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62823">
        <w:rPr>
          <w:rFonts w:ascii="Times New Roman" w:hAnsi="Times New Roman"/>
          <w:sz w:val="28"/>
          <w:szCs w:val="28"/>
        </w:rPr>
        <w:t>Корру</w:t>
      </w:r>
      <w:r>
        <w:rPr>
          <w:rFonts w:ascii="Times New Roman" w:hAnsi="Times New Roman"/>
          <w:sz w:val="28"/>
          <w:szCs w:val="28"/>
        </w:rPr>
        <w:t xml:space="preserve">пциогенных </w:t>
      </w:r>
      <w:r w:rsidRPr="00B62823">
        <w:rPr>
          <w:rFonts w:ascii="Times New Roman" w:hAnsi="Times New Roman"/>
          <w:sz w:val="28"/>
          <w:szCs w:val="28"/>
        </w:rPr>
        <w:t>факторов не выявлено.</w:t>
      </w:r>
    </w:p>
    <w:p w:rsidR="00A4267F" w:rsidRPr="00B62823" w:rsidRDefault="00A4267F" w:rsidP="00B62823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B62823">
        <w:rPr>
          <w:rFonts w:ascii="Times New Roman" w:hAnsi="Times New Roman" w:cs="Times New Roman"/>
          <w:sz w:val="28"/>
          <w:szCs w:val="28"/>
        </w:rPr>
        <w:t xml:space="preserve">Главный специалист Администрации Пановского сельсовета    </w:t>
      </w:r>
      <w:r>
        <w:rPr>
          <w:rFonts w:ascii="Times New Roman" w:hAnsi="Times New Roman" w:cs="Times New Roman"/>
          <w:sz w:val="28"/>
          <w:szCs w:val="28"/>
        </w:rPr>
        <w:t>Н.Е.Лель</w:t>
      </w:r>
    </w:p>
    <w:p w:rsidR="00A4267F" w:rsidRPr="0079170C" w:rsidRDefault="00A4267F" w:rsidP="00F72CF4">
      <w:pPr>
        <w:pStyle w:val="NormalWeb"/>
        <w:shd w:val="clear" w:color="auto" w:fill="FFFFFF"/>
        <w:spacing w:before="0" w:beforeAutospacing="0" w:after="0" w:afterAutospacing="0"/>
        <w:ind w:left="5580"/>
        <w:jc w:val="both"/>
      </w:pPr>
      <w:r w:rsidRPr="0079170C">
        <w:t>Приложение № 1 к постановлению Администрации Пановского сельсовета Ребрихинского района Алтайс</w:t>
      </w:r>
      <w:r>
        <w:t>кого края от _______________№ ____</w:t>
      </w:r>
    </w:p>
    <w:p w:rsidR="00A4267F" w:rsidRDefault="00A4267F" w:rsidP="00294A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267F" w:rsidRDefault="00A4267F" w:rsidP="009679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6791C">
        <w:rPr>
          <w:rFonts w:ascii="Times New Roman" w:hAnsi="Times New Roman"/>
          <w:sz w:val="28"/>
          <w:szCs w:val="28"/>
        </w:rPr>
        <w:t>РЕЕСТР</w:t>
      </w:r>
    </w:p>
    <w:p w:rsidR="00A4267F" w:rsidRPr="0096791C" w:rsidRDefault="00A4267F" w:rsidP="0096791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96791C">
        <w:rPr>
          <w:rFonts w:ascii="Times New Roman" w:hAnsi="Times New Roman"/>
          <w:sz w:val="28"/>
          <w:szCs w:val="28"/>
        </w:rPr>
        <w:t>мест (площадок) накопления твердых коммунальных отходов</w:t>
      </w:r>
      <w:r>
        <w:rPr>
          <w:rFonts w:ascii="Times New Roman" w:hAnsi="Times New Roman"/>
          <w:sz w:val="28"/>
          <w:szCs w:val="28"/>
        </w:rPr>
        <w:t>,</w:t>
      </w:r>
      <w:r w:rsidRPr="0096791C">
        <w:rPr>
          <w:rFonts w:ascii="Times New Roman" w:hAnsi="Times New Roman"/>
          <w:sz w:val="28"/>
          <w:szCs w:val="28"/>
        </w:rPr>
        <w:t xml:space="preserve"> планируемых на территории муниципального образования Пановский сельсовет Ребрихинского р</w:t>
      </w:r>
      <w:r>
        <w:rPr>
          <w:rFonts w:ascii="Times New Roman" w:hAnsi="Times New Roman"/>
          <w:sz w:val="28"/>
          <w:szCs w:val="28"/>
        </w:rPr>
        <w:t xml:space="preserve">айона Алтайского края </w:t>
      </w:r>
    </w:p>
    <w:p w:rsidR="00A4267F" w:rsidRPr="00294A18" w:rsidRDefault="00A4267F" w:rsidP="00294A1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0620" w:type="dxa"/>
        <w:tblInd w:w="-88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540"/>
        <w:gridCol w:w="1323"/>
        <w:gridCol w:w="1017"/>
        <w:gridCol w:w="900"/>
        <w:gridCol w:w="720"/>
        <w:gridCol w:w="1080"/>
        <w:gridCol w:w="1080"/>
        <w:gridCol w:w="1800"/>
        <w:gridCol w:w="2160"/>
      </w:tblGrid>
      <w:tr w:rsidR="00A4267F" w:rsidRPr="00A3521C" w:rsidTr="00125927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A4267F" w:rsidRPr="00A3521C" w:rsidRDefault="00A4267F" w:rsidP="00A3521C">
            <w:pPr>
              <w:pStyle w:val="2"/>
            </w:pPr>
            <w:r w:rsidRPr="00A3521C">
              <w:t>N п/п</w:t>
            </w:r>
          </w:p>
        </w:tc>
        <w:tc>
          <w:tcPr>
            <w:tcW w:w="234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4267F" w:rsidRPr="00A3521C" w:rsidRDefault="00A4267F" w:rsidP="00A3521C">
            <w:pPr>
              <w:pStyle w:val="2"/>
            </w:pPr>
            <w:r w:rsidRPr="00A3521C">
              <w:t>Данные о нахождении мест (площадок)</w:t>
            </w:r>
          </w:p>
          <w:p w:rsidR="00A4267F" w:rsidRPr="00A3521C" w:rsidRDefault="00A4267F" w:rsidP="00A3521C">
            <w:pPr>
              <w:pStyle w:val="2"/>
            </w:pPr>
            <w:r w:rsidRPr="00A3521C">
              <w:t>накопления твердых коммунальных отходов</w:t>
            </w:r>
          </w:p>
        </w:tc>
        <w:tc>
          <w:tcPr>
            <w:tcW w:w="3780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A3521C" w:rsidRDefault="00A4267F" w:rsidP="00A3521C">
            <w:pPr>
              <w:pStyle w:val="2"/>
            </w:pPr>
            <w:r w:rsidRPr="00A3521C">
              <w:t>Данные о технических характеристиках мест (площадок) накопления твердых коммунальных отходов</w:t>
            </w:r>
          </w:p>
        </w:tc>
        <w:tc>
          <w:tcPr>
            <w:tcW w:w="180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A3521C" w:rsidRDefault="00A4267F" w:rsidP="00A3521C">
            <w:pPr>
              <w:pStyle w:val="2"/>
            </w:pPr>
            <w:r w:rsidRPr="00A3521C">
              <w:t>Данные о собственниках мест (площадок) накопления твердых коммунальных отходов</w:t>
            </w:r>
          </w:p>
          <w:p w:rsidR="00A4267F" w:rsidRPr="00A3521C" w:rsidRDefault="00A4267F" w:rsidP="00A3521C">
            <w:pPr>
              <w:pStyle w:val="2"/>
            </w:pPr>
            <w:r w:rsidRPr="00A3521C">
              <w:t> </w:t>
            </w: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A3521C" w:rsidRDefault="00A4267F" w:rsidP="00A3521C">
            <w:pPr>
              <w:pStyle w:val="2"/>
            </w:pPr>
            <w:r w:rsidRPr="00A3521C">
              <w:t>Данные об источниках образования твердых коммунальных отходов, которые складируются в местах (на площадках) накопления ТКО</w:t>
            </w:r>
          </w:p>
        </w:tc>
      </w:tr>
      <w:tr w:rsidR="00A4267F" w:rsidRPr="00125927" w:rsidTr="00125927"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 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 Адрес</w:t>
            </w:r>
          </w:p>
        </w:tc>
        <w:tc>
          <w:tcPr>
            <w:tcW w:w="101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Координаты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Покрытие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Площадь, кв. м.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Кол-во размещенных контейнеров,бункеров, шт., / объем, м3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Кол-во планируемых к размещениюконтейнеров, бункеров, шт., их объем</w:t>
            </w:r>
          </w:p>
        </w:tc>
        <w:tc>
          <w:tcPr>
            <w:tcW w:w="180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4267F" w:rsidRPr="00125927" w:rsidRDefault="00A4267F" w:rsidP="00A3521C">
            <w:pPr>
              <w:pStyle w:val="2"/>
            </w:pPr>
          </w:p>
        </w:tc>
        <w:tc>
          <w:tcPr>
            <w:tcW w:w="2160" w:type="dxa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A4267F" w:rsidRPr="00125927" w:rsidRDefault="00A4267F" w:rsidP="00A3521C">
            <w:pPr>
              <w:pStyle w:val="2"/>
            </w:pPr>
          </w:p>
        </w:tc>
      </w:tr>
      <w:tr w:rsidR="00A4267F" w:rsidRPr="00125927" w:rsidTr="00125927">
        <w:tc>
          <w:tcPr>
            <w:tcW w:w="54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2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7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8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9</w:t>
            </w:r>
          </w:p>
        </w:tc>
      </w:tr>
      <w:tr w:rsidR="00A4267F" w:rsidRPr="00125927" w:rsidTr="00125927">
        <w:trPr>
          <w:trHeight w:val="2468"/>
        </w:trPr>
        <w:tc>
          <w:tcPr>
            <w:tcW w:w="540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, ул.Карла Маркса 8</w:t>
            </w:r>
          </w:p>
        </w:tc>
        <w:tc>
          <w:tcPr>
            <w:tcW w:w="101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52.989491; 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82.154059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 Жилой сектор  село Паново ул.Карла Маркса с 2 по 19, </w:t>
            </w:r>
          </w:p>
        </w:tc>
      </w:tr>
      <w:tr w:rsidR="00A4267F" w:rsidRPr="00125927" w:rsidTr="00125927">
        <w:trPr>
          <w:trHeight w:val="240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2.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Паново, ул.Песчаная 1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52.988792;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82.157042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Жилой сектор село Паново ул.Песчаная  с 1 по 11, </w:t>
            </w:r>
          </w:p>
        </w:tc>
      </w:tr>
      <w:tr w:rsidR="00A4267F" w:rsidRPr="00125927" w:rsidTr="00125927">
        <w:trPr>
          <w:trHeight w:val="2235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3.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ул. Геннадия Панова 11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52.985776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82.156366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 село Паново ул. Геннадия Панова с  д. 1 по 19 ,</w:t>
            </w:r>
          </w:p>
        </w:tc>
      </w:tr>
      <w:tr w:rsidR="00A4267F" w:rsidRPr="00125927" w:rsidTr="00125927">
        <w:trPr>
          <w:trHeight w:val="2533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4.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ул. Геннадия Панова 29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52.983334; 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82.148743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с.Паново ул. Геннадия Панова с 27 по 39</w:t>
            </w:r>
          </w:p>
          <w:p w:rsidR="00A4267F" w:rsidRPr="00125927" w:rsidRDefault="00A4267F" w:rsidP="00A3521C">
            <w:pPr>
              <w:pStyle w:val="2"/>
            </w:pP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5.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ул. Геннадия Панова 40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52.983694 ;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82.144940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0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 Паново ул. Геннадия Панова с 40 по 50</w:t>
            </w:r>
          </w:p>
          <w:p w:rsidR="00A4267F" w:rsidRPr="00125927" w:rsidRDefault="00A4267F" w:rsidP="00A3521C">
            <w:pPr>
              <w:pStyle w:val="2"/>
            </w:pPr>
          </w:p>
        </w:tc>
      </w:tr>
      <w:tr w:rsidR="00A4267F" w:rsidRPr="00125927" w:rsidTr="00125927">
        <w:trPr>
          <w:trHeight w:val="2454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6.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ул. Дубравная 18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CA2FE4" w:rsidRDefault="00A4267F" w:rsidP="00A3521C">
            <w:pPr>
              <w:pStyle w:val="2"/>
            </w:pPr>
            <w:r>
              <w:rPr>
                <w:color w:val="333333"/>
              </w:rPr>
              <w:t xml:space="preserve">52.989052 </w:t>
            </w:r>
            <w:r w:rsidRPr="00125927">
              <w:t xml:space="preserve">, </w:t>
            </w:r>
            <w:r>
              <w:rPr>
                <w:color w:val="333333"/>
              </w:rPr>
              <w:t>82.160790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2/0,85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с.Паново ул. Дубравная с 2 по 17</w:t>
            </w:r>
          </w:p>
          <w:p w:rsidR="00A4267F" w:rsidRPr="00125927" w:rsidRDefault="00A4267F" w:rsidP="00A3521C">
            <w:pPr>
              <w:pStyle w:val="2"/>
            </w:pPr>
          </w:p>
        </w:tc>
      </w:tr>
      <w:tr w:rsidR="00A4267F" w:rsidRPr="00125927" w:rsidTr="00125927">
        <w:trPr>
          <w:trHeight w:val="423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7.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ул. Миткарева 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52.996375 , 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82.168547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2/0,85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 Паново ул. Миткарева с 4 по 18</w:t>
            </w:r>
          </w:p>
          <w:p w:rsidR="00A4267F" w:rsidRPr="00125927" w:rsidRDefault="00A4267F" w:rsidP="00A3521C">
            <w:pPr>
              <w:pStyle w:val="2"/>
            </w:pP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8.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ул. Миткарева 34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52.993717, 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82.161195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2/0,85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с.Паново ул. Миткарева  с 19 по 29</w:t>
            </w:r>
          </w:p>
          <w:p w:rsidR="00A4267F" w:rsidRPr="00125927" w:rsidRDefault="00A4267F" w:rsidP="00A3521C">
            <w:pPr>
              <w:pStyle w:val="2"/>
            </w:pP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9.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ул. Миткарева 38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Default="00A4267F" w:rsidP="00A3521C">
            <w:pPr>
              <w:pStyle w:val="2"/>
              <w:rPr>
                <w:color w:val="333333"/>
              </w:rPr>
            </w:pPr>
            <w:r>
              <w:rPr>
                <w:color w:val="333333"/>
              </w:rPr>
              <w:t>52.992536,</w:t>
            </w:r>
          </w:p>
          <w:p w:rsidR="00A4267F" w:rsidRDefault="00A4267F" w:rsidP="00A3521C">
            <w:pPr>
              <w:pStyle w:val="2"/>
              <w:rPr>
                <w:color w:val="333333"/>
              </w:rPr>
            </w:pPr>
            <w:r>
              <w:rPr>
                <w:color w:val="333333"/>
              </w:rPr>
              <w:t>82.157915</w:t>
            </w:r>
          </w:p>
          <w:p w:rsidR="00A4267F" w:rsidRPr="00125927" w:rsidRDefault="00A4267F" w:rsidP="00A3521C">
            <w:pPr>
              <w:pStyle w:val="2"/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2/0,85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 Паново ул. Миткарева с 30 по 48</w:t>
            </w: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10.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ул. Кузбасс 28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52.988849 ;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82.145764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 Паново ул. Кузбасс с 20 по 28</w:t>
            </w:r>
          </w:p>
          <w:p w:rsidR="00A4267F" w:rsidRPr="00125927" w:rsidRDefault="00A4267F" w:rsidP="00A3521C">
            <w:pPr>
              <w:pStyle w:val="2"/>
            </w:pP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11.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ул. Кузбасс 36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52.988849 ;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82.145764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Жилой сектор с. Паново ул. Кузбасс с 28 по 36 </w:t>
            </w:r>
          </w:p>
          <w:p w:rsidR="00A4267F" w:rsidRPr="00125927" w:rsidRDefault="00A4267F" w:rsidP="00A3521C">
            <w:pPr>
              <w:pStyle w:val="2"/>
            </w:pP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12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ул. Кузбасс 46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52.987373, ;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82.143146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Жилой сектор с. Паново ул. Кузбасс с 37 по 52, ул Алтайская 30 </w:t>
            </w:r>
          </w:p>
          <w:p w:rsidR="00A4267F" w:rsidRPr="00125927" w:rsidRDefault="00A4267F" w:rsidP="00A3521C">
            <w:pPr>
              <w:pStyle w:val="2"/>
            </w:pP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13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ул. Орловская 9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52.979337 ;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82.140975</w:t>
            </w:r>
          </w:p>
          <w:p w:rsidR="00A4267F" w:rsidRPr="00125927" w:rsidRDefault="00A4267F" w:rsidP="00A3521C">
            <w:pPr>
              <w:pStyle w:val="2"/>
            </w:pP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2/0,85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 Паново с ул. Набережная 1 по 4, ул. Орловская с 2 по 16</w:t>
            </w:r>
          </w:p>
          <w:p w:rsidR="00A4267F" w:rsidRPr="00125927" w:rsidRDefault="00A4267F" w:rsidP="00A3521C">
            <w:pPr>
              <w:pStyle w:val="2"/>
            </w:pP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14.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ул. Набережная 28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52.977155; 82.141469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2/0,85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 Паново, ул. Набережная с 8 по 40</w:t>
            </w: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15.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Алтайский край, Ребрихинский район, с. Паново пер. Степной 9 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52.982909 ; 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82.127924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 Паново, пер. Степной с 1 по 9</w:t>
            </w: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16.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пер. Ударника 15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52.981837 ; 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82.130306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 Паново, пер. Ударника  с 1 по 15</w:t>
            </w: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17.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пер. Прудской 2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52.983346 ; 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82.131684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 Паново, пер. Прудской  с 15 по пер. Шахматный с 2 по 9</w:t>
            </w: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18.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 пер. Прудской 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52.982187; 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82.137269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 Паново, пер. Прудской  с 1 по с 9</w:t>
            </w: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19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Алтайский край, Ребрихинский район, с. Паново, ул. Амурская 19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52.981616; </w:t>
            </w:r>
          </w:p>
          <w:p w:rsidR="00A4267F" w:rsidRPr="00125927" w:rsidRDefault="00A4267F" w:rsidP="00A3521C">
            <w:pPr>
              <w:pStyle w:val="2"/>
            </w:pPr>
            <w:r w:rsidRPr="00125927">
              <w:t>82.155192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2/0,85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Жилой сектор с. Паново, ул. Амурская с 1 по  30</w:t>
            </w: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>
              <w:t>20.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Алтайский край, Ребрихинский район, </w:t>
            </w:r>
            <w:r>
              <w:t>пос. Молодежный, ул. Станционная 5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8E6ACF" w:rsidRDefault="00A4267F" w:rsidP="00A3521C">
            <w:pPr>
              <w:pStyle w:val="2"/>
              <w:rPr>
                <w:color w:val="333333"/>
              </w:rPr>
            </w:pPr>
            <w:r>
              <w:t>52.999668</w:t>
            </w:r>
            <w:r w:rsidRPr="00125927">
              <w:t xml:space="preserve">; </w:t>
            </w:r>
          </w:p>
          <w:p w:rsidR="00A4267F" w:rsidRPr="008E6ACF" w:rsidRDefault="00A4267F" w:rsidP="00A3521C">
            <w:pPr>
              <w:pStyle w:val="2"/>
              <w:rPr>
                <w:color w:val="333333"/>
              </w:rPr>
            </w:pPr>
            <w:r>
              <w:t>82.129185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2/0,85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>
              <w:t>Жилой сектор  ул. Станционная с 1</w:t>
            </w:r>
            <w:r w:rsidRPr="00125927">
              <w:t xml:space="preserve"> по  </w:t>
            </w:r>
            <w:r>
              <w:t>29</w:t>
            </w: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>
              <w:t>21.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Алтайский край, Ребрихинский район, </w:t>
            </w:r>
            <w:r>
              <w:t>пос. Молодежный, ул. Целинная 11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8E6ACF" w:rsidRDefault="00A4267F" w:rsidP="00A3521C">
            <w:pPr>
              <w:pStyle w:val="2"/>
              <w:rPr>
                <w:color w:val="333333"/>
              </w:rPr>
            </w:pPr>
            <w:r>
              <w:rPr>
                <w:color w:val="333333"/>
              </w:rPr>
              <w:t>52.997715;</w:t>
            </w:r>
            <w:r w:rsidRPr="00125927">
              <w:t xml:space="preserve"> </w:t>
            </w:r>
          </w:p>
          <w:p w:rsidR="00A4267F" w:rsidRPr="008E6ACF" w:rsidRDefault="00A4267F" w:rsidP="00A3521C">
            <w:pPr>
              <w:pStyle w:val="2"/>
              <w:rPr>
                <w:color w:val="333333"/>
              </w:rPr>
            </w:pPr>
            <w:r>
              <w:rPr>
                <w:color w:val="333333"/>
              </w:rPr>
              <w:t>82.136887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2/0,85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>
              <w:t xml:space="preserve">Жилой сектор  ул. Целинная </w:t>
            </w:r>
            <w:r w:rsidRPr="00125927">
              <w:t xml:space="preserve">с 1 по  </w:t>
            </w:r>
            <w:r>
              <w:t>30</w:t>
            </w:r>
          </w:p>
        </w:tc>
      </w:tr>
      <w:tr w:rsidR="00A4267F" w:rsidRPr="00125927" w:rsidTr="00125927">
        <w:trPr>
          <w:trHeight w:val="2040"/>
        </w:trPr>
        <w:tc>
          <w:tcPr>
            <w:tcW w:w="54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>
              <w:t>22.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 xml:space="preserve">Алтайский край, Ребрихинский район, </w:t>
            </w:r>
            <w:r>
              <w:t>пос. Молодежный, пер. Серова 2</w:t>
            </w:r>
          </w:p>
        </w:tc>
        <w:tc>
          <w:tcPr>
            <w:tcW w:w="101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8E6ACF" w:rsidRDefault="00A4267F" w:rsidP="00A3521C">
            <w:pPr>
              <w:pStyle w:val="2"/>
              <w:rPr>
                <w:color w:val="333333"/>
              </w:rPr>
            </w:pPr>
            <w:r>
              <w:rPr>
                <w:color w:val="333333"/>
              </w:rPr>
              <w:t>52.998590, ;</w:t>
            </w:r>
            <w:r w:rsidRPr="00125927">
              <w:t xml:space="preserve"> </w:t>
            </w:r>
          </w:p>
          <w:p w:rsidR="00A4267F" w:rsidRPr="008E6ACF" w:rsidRDefault="00A4267F" w:rsidP="00A3521C">
            <w:pPr>
              <w:pStyle w:val="2"/>
              <w:rPr>
                <w:color w:val="333333"/>
              </w:rPr>
            </w:pPr>
            <w:r>
              <w:rPr>
                <w:color w:val="333333"/>
              </w:rPr>
              <w:t>82.133101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Бетон, металлическое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2/0,85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1/ 085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 w:rsidRPr="00125927">
              <w:t>Администрация  Пановского сельсовета Ребрихинского района Алтайского края, ОГРН 1022202563404</w:t>
            </w:r>
          </w:p>
        </w:tc>
        <w:tc>
          <w:tcPr>
            <w:tcW w:w="216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60" w:type="dxa"/>
              <w:bottom w:w="105" w:type="dxa"/>
              <w:right w:w="60" w:type="dxa"/>
            </w:tcMar>
          </w:tcPr>
          <w:p w:rsidR="00A4267F" w:rsidRPr="00125927" w:rsidRDefault="00A4267F" w:rsidP="00A3521C">
            <w:pPr>
              <w:pStyle w:val="2"/>
            </w:pPr>
            <w:r>
              <w:t xml:space="preserve">Жилой сектор  пер. Серова </w:t>
            </w:r>
            <w:r w:rsidRPr="00125927">
              <w:t xml:space="preserve">с 1 по  </w:t>
            </w:r>
            <w:r>
              <w:t>12</w:t>
            </w:r>
          </w:p>
        </w:tc>
      </w:tr>
    </w:tbl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Default="00A4267F" w:rsidP="00B6543F">
      <w:pPr>
        <w:pStyle w:val="NormalWe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4267F" w:rsidRPr="0079170C" w:rsidRDefault="00A4267F" w:rsidP="00177C47">
      <w:pPr>
        <w:pStyle w:val="NormalWeb"/>
        <w:shd w:val="clear" w:color="auto" w:fill="FFFFFF"/>
        <w:spacing w:before="0" w:beforeAutospacing="0" w:after="0" w:afterAutospacing="0"/>
        <w:ind w:left="5580"/>
        <w:jc w:val="both"/>
      </w:pPr>
      <w:r w:rsidRPr="0079170C">
        <w:t>Приложение № 2 к постановлению Администрации Пановского сельсовета Ребрихинского района А</w:t>
      </w:r>
      <w:r>
        <w:t>лтайского края от ______________№ ______</w:t>
      </w:r>
    </w:p>
    <w:p w:rsidR="00A4267F" w:rsidRPr="00F72CF4" w:rsidRDefault="00A4267F" w:rsidP="008C2D98">
      <w:pPr>
        <w:pStyle w:val="NormalWeb"/>
        <w:shd w:val="clear" w:color="auto" w:fill="FFFFFF"/>
        <w:spacing w:before="0" w:beforeAutospacing="0" w:after="0" w:afterAutospacing="0"/>
        <w:ind w:left="3960"/>
        <w:jc w:val="both"/>
        <w:rPr>
          <w:sz w:val="28"/>
          <w:szCs w:val="28"/>
        </w:rPr>
      </w:pPr>
    </w:p>
    <w:p w:rsidR="00A4267F" w:rsidRDefault="00A4267F" w:rsidP="00310322">
      <w:pPr>
        <w:pStyle w:val="8513566194da8905consplusnormal"/>
        <w:spacing w:before="0" w:beforeAutospacing="0" w:after="0" w:afterAutospacing="0"/>
        <w:jc w:val="center"/>
      </w:pPr>
      <w:r w:rsidRPr="008C2D98">
        <w:rPr>
          <w:b/>
          <w:sz w:val="28"/>
          <w:szCs w:val="28"/>
        </w:rPr>
        <w:t>Схема мес</w:t>
      </w:r>
      <w:r>
        <w:rPr>
          <w:b/>
          <w:sz w:val="28"/>
          <w:szCs w:val="28"/>
        </w:rPr>
        <w:t>т</w:t>
      </w:r>
      <w:r w:rsidRPr="008C2D98">
        <w:rPr>
          <w:b/>
          <w:sz w:val="28"/>
          <w:szCs w:val="28"/>
        </w:rPr>
        <w:t xml:space="preserve"> (площадок) накопления твердых коммунальных отходов планируемых на территории муниципального образования Пановский сельсовет Ребрихинского района Алтайского края</w:t>
      </w:r>
    </w:p>
    <w:p w:rsidR="00A4267F" w:rsidRDefault="00A4267F" w:rsidP="001A3A0A">
      <w:pPr>
        <w:pStyle w:val="8513566194da8905consplusnormal"/>
        <w:spacing w:before="0" w:beforeAutospacing="0" w:after="0" w:afterAutospacing="0"/>
        <w:jc w:val="both"/>
      </w:pPr>
    </w:p>
    <w:p w:rsidR="00A4267F" w:rsidRPr="00F67437" w:rsidRDefault="00A4267F" w:rsidP="001A3A0A">
      <w:pPr>
        <w:pStyle w:val="8513566194da8905consplusnormal"/>
        <w:spacing w:before="0" w:beforeAutospacing="0" w:after="0" w:afterAutospacing="0"/>
        <w:jc w:val="both"/>
      </w:pPr>
      <w:r>
        <w:t>с. Паново ул. Карла Маркса 8</w:t>
      </w:r>
    </w:p>
    <w:p w:rsidR="00A4267F" w:rsidRDefault="00A4267F" w:rsidP="000D6659">
      <w:pPr>
        <w:spacing w:before="240" w:after="0" w:line="240" w:lineRule="auto"/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306pt;margin-top:181pt;width:171pt;height:90pt;z-index:251636224" filled="f" strokeweight="3pt">
            <v:textbox style="mso-next-textbox:#_x0000_s1027">
              <w:txbxContent>
                <w:p w:rsidR="00A4267F" w:rsidRPr="009848EB" w:rsidRDefault="00A4267F" w:rsidP="00226A7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226A7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226A7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226A77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25" type="#_x0000_t75" style="width:460.5pt;height:258pt">
            <v:imagedata r:id="rId8" o:title=""/>
          </v:shape>
        </w:pict>
      </w:r>
      <w:r>
        <w:rPr>
          <w:noProof/>
          <w:lang w:eastAsia="ru-RU"/>
        </w:rPr>
        <w:pict>
          <v:shape id="_x0000_s1028" type="#_x0000_t202" style="position:absolute;left:0;text-align:left;margin-left:225pt;margin-top:82.6pt;width:33.75pt;height:18pt;z-index:251637248;mso-position-horizontal-relative:text;mso-position-vertical-relative:text" filled="f" stroked="f">
            <v:textbox style="mso-next-textbox:#_x0000_s1028">
              <w:txbxContent>
                <w:p w:rsidR="00A4267F" w:rsidRPr="00EB10D6" w:rsidRDefault="00A4267F" w:rsidP="00980B64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1.</w:t>
                  </w:r>
                </w:p>
              </w:txbxContent>
            </v:textbox>
          </v:shape>
        </w:pict>
      </w:r>
    </w:p>
    <w:p w:rsidR="00A4267F" w:rsidRDefault="00A4267F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267F" w:rsidRPr="00C24170" w:rsidRDefault="00A4267F" w:rsidP="00C24170">
      <w:pPr>
        <w:pStyle w:val="8513566194da8905consplusnormal"/>
        <w:jc w:val="both"/>
      </w:pPr>
      <w:r>
        <w:t>с. Паново ул. Песчаная 1</w:t>
      </w:r>
    </w:p>
    <w:p w:rsidR="00A4267F" w:rsidRDefault="00A4267F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29" type="#_x0000_t202" style="position:absolute;left:0;text-align:left;margin-left:306pt;margin-top:139pt;width:171pt;height:90pt;z-index:251638272" filled="f" strokeweight="3pt">
            <v:textbox style="mso-next-textbox:#_x0000_s1029">
              <w:txbxContent>
                <w:p w:rsidR="00A4267F" w:rsidRPr="009848EB" w:rsidRDefault="00A4267F" w:rsidP="001A3A0A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1A3A0A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1A3A0A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1A3A0A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0" type="#_x0000_t202" style="position:absolute;left:0;text-align:left;margin-left:243pt;margin-top:148.55pt;width:33.75pt;height:18pt;z-index:251639296" filled="f" stroked="f">
            <v:textbox style="mso-next-textbox:#_x0000_s1030">
              <w:txbxContent>
                <w:p w:rsidR="00A4267F" w:rsidRPr="00EB10D6" w:rsidRDefault="00A4267F" w:rsidP="001A3A0A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2.</w:t>
                  </w:r>
                </w:p>
              </w:txbxContent>
            </v:textbox>
          </v:shape>
        </w:pict>
      </w:r>
      <w:r>
        <w:pict>
          <v:shape id="_x0000_i1026" type="#_x0000_t75" style="width:474pt;height:233.25pt">
            <v:imagedata r:id="rId9" o:title=""/>
          </v:shape>
        </w:pict>
      </w:r>
    </w:p>
    <w:p w:rsidR="00A4267F" w:rsidRDefault="00A4267F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267F" w:rsidRDefault="00A4267F" w:rsidP="00980B64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267F" w:rsidRPr="00980B64" w:rsidRDefault="00A4267F" w:rsidP="00980B64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с.Паново ул</w:t>
      </w:r>
      <w:r>
        <w:rPr>
          <w:rFonts w:ascii="Times New Roman" w:hAnsi="Times New Roman"/>
          <w:sz w:val="24"/>
          <w:szCs w:val="24"/>
        </w:rPr>
        <w:t>. Геннадия Панова 11</w:t>
      </w:r>
    </w:p>
    <w:p w:rsidR="00A4267F" w:rsidRDefault="00A4267F" w:rsidP="00980B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980B64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1" type="#_x0000_t202" style="position:absolute;left:0;text-align:left;margin-left:297pt;margin-top:159.1pt;width:171pt;height:90pt;z-index:251640320" filled="f" strokeweight="3pt">
            <v:textbox style="mso-next-textbox:#_x0000_s1031">
              <w:txbxContent>
                <w:p w:rsidR="00A4267F" w:rsidRPr="009848EB" w:rsidRDefault="00A4267F" w:rsidP="007D432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7D432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7D432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7D4325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2" type="#_x0000_t202" style="position:absolute;left:0;text-align:left;margin-left:225pt;margin-top:60.1pt;width:33.75pt;height:18pt;z-index:251641344" filled="f" stroked="f">
            <v:textbox style="mso-next-textbox:#_x0000_s1032">
              <w:txbxContent>
                <w:p w:rsidR="00A4267F" w:rsidRPr="00EB10D6" w:rsidRDefault="00A4267F" w:rsidP="007D432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3.</w:t>
                  </w:r>
                </w:p>
              </w:txbxContent>
            </v:textbox>
          </v:shape>
        </w:pict>
      </w:r>
      <w:r>
        <w:pict>
          <v:shape id="_x0000_i1027" type="#_x0000_t75" style="width:450.75pt;height:248.25pt">
            <v:imagedata r:id="rId10" o:title=""/>
          </v:shape>
        </w:pict>
      </w:r>
    </w:p>
    <w:p w:rsidR="00A4267F" w:rsidRDefault="00A4267F" w:rsidP="007D43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7D43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267F" w:rsidRPr="00980B64" w:rsidRDefault="00A4267F" w:rsidP="001E4D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с.Паново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 xml:space="preserve"> ул</w:t>
      </w:r>
      <w:r>
        <w:rPr>
          <w:rFonts w:ascii="Times New Roman" w:hAnsi="Times New Roman"/>
          <w:sz w:val="24"/>
          <w:szCs w:val="24"/>
        </w:rPr>
        <w:t>. Геннадия Панова 29</w:t>
      </w:r>
    </w:p>
    <w:p w:rsidR="00A4267F" w:rsidRDefault="00A4267F" w:rsidP="001E4D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1E4D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1E4D7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3" type="#_x0000_t202" style="position:absolute;left:0;text-align:left;margin-left:162pt;margin-top:69.9pt;width:33.75pt;height:18pt;z-index:251643392" filled="f" stroked="f">
            <v:textbox style="mso-next-textbox:#_x0000_s1033">
              <w:txbxContent>
                <w:p w:rsidR="00A4267F" w:rsidRPr="00EB10D6" w:rsidRDefault="00A4267F" w:rsidP="00866D2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4.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4" type="#_x0000_t202" style="position:absolute;left:0;text-align:left;margin-left:297pt;margin-top:179.3pt;width:171pt;height:90pt;z-index:251642368" filled="f" strokeweight="3pt">
            <v:textbox style="mso-next-textbox:#_x0000_s1034">
              <w:txbxContent>
                <w:p w:rsidR="00A4267F" w:rsidRPr="009848EB" w:rsidRDefault="00A4267F" w:rsidP="00866D28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866D2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866D2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866D28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28" type="#_x0000_t75" style="width:450.75pt;height:269.25pt">
            <v:imagedata r:id="rId11" o:title=""/>
          </v:shape>
        </w:pict>
      </w:r>
    </w:p>
    <w:p w:rsidR="00A4267F" w:rsidRDefault="00A4267F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267F" w:rsidRDefault="00A4267F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267F" w:rsidRDefault="00A4267F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267F" w:rsidRDefault="00A4267F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267F" w:rsidRDefault="00A4267F" w:rsidP="001E4D7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с.Паново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 xml:space="preserve"> ул</w:t>
      </w:r>
      <w:r>
        <w:rPr>
          <w:rFonts w:ascii="Times New Roman" w:hAnsi="Times New Roman"/>
          <w:sz w:val="24"/>
          <w:szCs w:val="24"/>
        </w:rPr>
        <w:t>. Геннадия Панова 40</w:t>
      </w:r>
    </w:p>
    <w:p w:rsidR="00A4267F" w:rsidRDefault="00A4267F" w:rsidP="001E4D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267F" w:rsidRPr="00980B64" w:rsidRDefault="00A4267F" w:rsidP="001E4D7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267F" w:rsidRDefault="00A4267F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5" type="#_x0000_t202" style="position:absolute;left:0;text-align:left;margin-left:54pt;margin-top:66.6pt;width:33.75pt;height:18pt;z-index:251645440" filled="f" stroked="f">
            <v:textbox style="mso-next-textbox:#_x0000_s1035">
              <w:txbxContent>
                <w:p w:rsidR="00A4267F" w:rsidRPr="00EB10D6" w:rsidRDefault="00A4267F" w:rsidP="000945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5.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6" type="#_x0000_t202" style="position:absolute;left:0;text-align:left;margin-left:315pt;margin-top:192.6pt;width:171pt;height:90pt;z-index:251644416" filled="f" strokeweight="3pt">
            <v:textbox style="mso-next-textbox:#_x0000_s1036">
              <w:txbxContent>
                <w:p w:rsidR="00A4267F" w:rsidRPr="009848EB" w:rsidRDefault="00A4267F" w:rsidP="00094518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09451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09451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094518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29" type="#_x0000_t75" style="width:472.5pt;height:279pt">
            <v:imagedata r:id="rId12" o:title=""/>
          </v:shape>
        </w:pict>
      </w:r>
    </w:p>
    <w:p w:rsidR="00A4267F" w:rsidRDefault="00A4267F" w:rsidP="00EA47A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267F" w:rsidRDefault="00A4267F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267F" w:rsidRPr="008C2D98" w:rsidRDefault="00A4267F" w:rsidP="008C2D9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с.Паново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>ул</w:t>
      </w:r>
      <w:r>
        <w:rPr>
          <w:rFonts w:ascii="Times New Roman" w:hAnsi="Times New Roman"/>
          <w:sz w:val="24"/>
          <w:szCs w:val="24"/>
        </w:rPr>
        <w:t>. Дубравная 18</w:t>
      </w:r>
    </w:p>
    <w:p w:rsidR="00A4267F" w:rsidRDefault="00A4267F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_x0000_s1037" type="#_x0000_t202" style="position:absolute;margin-left:162pt;margin-top:130.7pt;width:33.75pt;height:18pt;z-index:251647488" filled="f" stroked="f">
            <v:textbox style="mso-next-textbox:#_x0000_s1037">
              <w:txbxContent>
                <w:p w:rsidR="00A4267F" w:rsidRPr="00EB10D6" w:rsidRDefault="00A4267F" w:rsidP="00094518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6.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38" type="#_x0000_t202" style="position:absolute;margin-left:297pt;margin-top:184.7pt;width:171pt;height:90pt;z-index:251646464" filled="f" strokeweight="3pt">
            <v:textbox style="mso-next-textbox:#_x0000_s1038">
              <w:txbxContent>
                <w:p w:rsidR="00A4267F" w:rsidRPr="009848EB" w:rsidRDefault="00A4267F" w:rsidP="00094518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09451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094518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094518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0" type="#_x0000_t75" style="width:468pt;height:278.25pt">
            <v:imagedata r:id="rId13" o:title=""/>
          </v:shape>
        </w:pict>
      </w:r>
    </w:p>
    <w:p w:rsidR="00A4267F" w:rsidRDefault="00A4267F" w:rsidP="00793F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267F" w:rsidRDefault="00A4267F" w:rsidP="00793FF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4267F" w:rsidRPr="00980B64" w:rsidRDefault="00A4267F" w:rsidP="00793FF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0B64">
        <w:rPr>
          <w:rFonts w:ascii="Times New Roman" w:hAnsi="Times New Roman"/>
          <w:sz w:val="24"/>
          <w:szCs w:val="24"/>
        </w:rPr>
        <w:t>Паново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>ул</w:t>
      </w:r>
      <w:r>
        <w:rPr>
          <w:rFonts w:ascii="Times New Roman" w:hAnsi="Times New Roman"/>
          <w:sz w:val="24"/>
          <w:szCs w:val="24"/>
        </w:rPr>
        <w:t>. Миткарева 8</w:t>
      </w:r>
    </w:p>
    <w:p w:rsidR="00A4267F" w:rsidRDefault="00A4267F" w:rsidP="008C2D9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267F" w:rsidRDefault="00A4267F" w:rsidP="00261094">
      <w:pPr>
        <w:rPr>
          <w:lang w:eastAsia="ru-RU"/>
        </w:rPr>
      </w:pPr>
    </w:p>
    <w:p w:rsidR="00A4267F" w:rsidRPr="00261094" w:rsidRDefault="00A4267F" w:rsidP="00261094">
      <w:pPr>
        <w:rPr>
          <w:lang w:eastAsia="ru-RU"/>
        </w:rPr>
      </w:pPr>
      <w:r>
        <w:rPr>
          <w:noProof/>
          <w:lang w:eastAsia="ru-RU"/>
        </w:rPr>
        <w:pict>
          <v:shape id="_x0000_s1039" type="#_x0000_t202" style="position:absolute;margin-left:315pt;margin-top:52.65pt;width:33.75pt;height:18pt;z-index:251651584" filled="f" stroked="f">
            <v:textbox style="mso-next-textbox:#_x0000_s1039">
              <w:txbxContent>
                <w:p w:rsidR="00A4267F" w:rsidRPr="00EB10D6" w:rsidRDefault="00A4267F" w:rsidP="00163EC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7.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0" type="#_x0000_t202" style="position:absolute;margin-left:297pt;margin-top:169.65pt;width:171pt;height:90pt;z-index:251649536" filled="f" strokeweight="3pt">
            <v:textbox style="mso-next-textbox:#_x0000_s1040">
              <w:txbxContent>
                <w:p w:rsidR="00A4267F" w:rsidRPr="009848EB" w:rsidRDefault="00A4267F" w:rsidP="00163EC6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163EC6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163EC6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163EC6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1" type="#_x0000_t75" style="width:467.25pt;height:259.5pt">
            <v:imagedata r:id="rId14" o:title=""/>
          </v:shape>
        </w:pict>
      </w:r>
    </w:p>
    <w:p w:rsidR="00A4267F" w:rsidRDefault="00A4267F" w:rsidP="00261094">
      <w:pPr>
        <w:rPr>
          <w:rFonts w:ascii="Times New Roman" w:hAnsi="Times New Roman"/>
          <w:sz w:val="24"/>
          <w:szCs w:val="24"/>
        </w:rPr>
      </w:pPr>
    </w:p>
    <w:p w:rsidR="00A4267F" w:rsidRPr="00980B64" w:rsidRDefault="00A4267F" w:rsidP="00163E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0B64">
        <w:rPr>
          <w:rFonts w:ascii="Times New Roman" w:hAnsi="Times New Roman"/>
          <w:sz w:val="24"/>
          <w:szCs w:val="24"/>
        </w:rPr>
        <w:t>Паново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>ул</w:t>
      </w:r>
      <w:r>
        <w:rPr>
          <w:rFonts w:ascii="Times New Roman" w:hAnsi="Times New Roman"/>
          <w:sz w:val="24"/>
          <w:szCs w:val="24"/>
        </w:rPr>
        <w:t>. Миткарева 34</w:t>
      </w:r>
    </w:p>
    <w:p w:rsidR="00A4267F" w:rsidRDefault="00A4267F" w:rsidP="00261094">
      <w:pPr>
        <w:rPr>
          <w:rFonts w:ascii="Times New Roman" w:hAnsi="Times New Roman"/>
          <w:sz w:val="24"/>
          <w:szCs w:val="24"/>
        </w:rPr>
      </w:pPr>
    </w:p>
    <w:p w:rsidR="00A4267F" w:rsidRDefault="00A4267F" w:rsidP="00261094">
      <w:pPr>
        <w:rPr>
          <w:rFonts w:ascii="Times New Roman" w:hAnsi="Times New Roman"/>
          <w:sz w:val="24"/>
          <w:szCs w:val="24"/>
        </w:rPr>
      </w:pPr>
    </w:p>
    <w:p w:rsidR="00A4267F" w:rsidRPr="008C2D98" w:rsidRDefault="00A4267F" w:rsidP="00261094">
      <w:pPr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_x0000_s1041" type="#_x0000_t202" style="position:absolute;margin-left:180pt;margin-top:166.35pt;width:33.75pt;height:18pt;z-index:251650560" filled="f" stroked="f">
            <v:textbox style="mso-next-textbox:#_x0000_s1041">
              <w:txbxContent>
                <w:p w:rsidR="00A4267F" w:rsidRPr="00EB10D6" w:rsidRDefault="00A4267F" w:rsidP="00163EC6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8.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2" type="#_x0000_t202" style="position:absolute;margin-left:297pt;margin-top:193.35pt;width:171pt;height:90pt;z-index:251648512" filled="f" strokeweight="3pt">
            <v:textbox style="mso-next-textbox:#_x0000_s1042">
              <w:txbxContent>
                <w:p w:rsidR="00A4267F" w:rsidRPr="009848EB" w:rsidRDefault="00A4267F" w:rsidP="00163EC6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163EC6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163EC6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163EC6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2" type="#_x0000_t75" style="width:464.25pt;height:287.25pt">
            <v:imagedata r:id="rId15" o:title=""/>
          </v:shape>
        </w:pict>
      </w:r>
    </w:p>
    <w:p w:rsidR="00A4267F" w:rsidRPr="00980B64" w:rsidRDefault="00A4267F" w:rsidP="00003B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80B64">
        <w:rPr>
          <w:rFonts w:ascii="Times New Roman" w:hAnsi="Times New Roman"/>
          <w:sz w:val="24"/>
          <w:szCs w:val="24"/>
        </w:rPr>
        <w:t>с.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80B64">
        <w:rPr>
          <w:rFonts w:ascii="Times New Roman" w:hAnsi="Times New Roman"/>
          <w:sz w:val="24"/>
          <w:szCs w:val="24"/>
        </w:rPr>
        <w:t>Паново</w:t>
      </w:r>
      <w:r>
        <w:rPr>
          <w:rFonts w:ascii="Times New Roman" w:hAnsi="Times New Roman"/>
          <w:sz w:val="24"/>
          <w:szCs w:val="24"/>
        </w:rPr>
        <w:t xml:space="preserve">, </w:t>
      </w:r>
      <w:r w:rsidRPr="00980B64">
        <w:rPr>
          <w:rFonts w:ascii="Times New Roman" w:hAnsi="Times New Roman"/>
          <w:sz w:val="24"/>
          <w:szCs w:val="24"/>
        </w:rPr>
        <w:t>ул</w:t>
      </w:r>
      <w:r>
        <w:rPr>
          <w:rFonts w:ascii="Times New Roman" w:hAnsi="Times New Roman"/>
          <w:sz w:val="24"/>
          <w:szCs w:val="24"/>
        </w:rPr>
        <w:t>. Миткарева 38</w:t>
      </w:r>
    </w:p>
    <w:p w:rsidR="00A4267F" w:rsidRPr="00C24170" w:rsidRDefault="00A4267F" w:rsidP="008C2D98">
      <w:pPr>
        <w:tabs>
          <w:tab w:val="left" w:pos="7755"/>
        </w:tabs>
      </w:pPr>
    </w:p>
    <w:p w:rsidR="00A4267F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43" type="#_x0000_t202" style="position:absolute;margin-left:126pt;margin-top:201.1pt;width:33.75pt;height:18pt;z-index:251653632" filled="f" stroked="f">
            <v:textbox style="mso-next-textbox:#_x0000_s1043">
              <w:txbxContent>
                <w:p w:rsidR="00A4267F" w:rsidRPr="00EB10D6" w:rsidRDefault="00A4267F" w:rsidP="00003BB7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9.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4" type="#_x0000_t202" style="position:absolute;margin-left:306pt;margin-top:165.1pt;width:171pt;height:90pt;z-index:251652608" filled="f" strokeweight="3pt">
            <v:textbox style="mso-next-textbox:#_x0000_s1044">
              <w:txbxContent>
                <w:p w:rsidR="00A4267F" w:rsidRPr="009848EB" w:rsidRDefault="00A4267F" w:rsidP="00003BB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003BB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003BB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003BB7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3" type="#_x0000_t75" style="width:474pt;height:254.25pt">
            <v:imagedata r:id="rId16" o:title=""/>
          </v:shape>
        </w:pict>
      </w:r>
    </w:p>
    <w:p w:rsidR="00A4267F" w:rsidRDefault="00A4267F" w:rsidP="00261094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A4267F" w:rsidRDefault="00A4267F" w:rsidP="00261094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>с. Паново, ул. Кузбасс 28</w:t>
      </w:r>
    </w:p>
    <w:p w:rsidR="00A4267F" w:rsidRPr="00003BB7" w:rsidRDefault="00A4267F" w:rsidP="00261094">
      <w:pPr>
        <w:tabs>
          <w:tab w:val="left" w:pos="7755"/>
        </w:tabs>
        <w:rPr>
          <w:rFonts w:ascii="Times New Roman" w:hAnsi="Times New Roman"/>
          <w:sz w:val="24"/>
          <w:szCs w:val="24"/>
          <w:lang w:eastAsia="ru-RU"/>
        </w:rPr>
      </w:pPr>
    </w:p>
    <w:p w:rsidR="00A4267F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45" type="#_x0000_t202" style="position:absolute;margin-left:306pt;margin-top:183.4pt;width:171pt;height:90pt;z-index:251654656" filled="f" strokeweight="3pt">
            <v:textbox style="mso-next-textbox:#_x0000_s1045">
              <w:txbxContent>
                <w:p w:rsidR="00A4267F" w:rsidRPr="009848EB" w:rsidRDefault="00A4267F" w:rsidP="00003BB7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003BB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003BB7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003BB7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6" type="#_x0000_t202" style="position:absolute;margin-left:243pt;margin-top:3.4pt;width:33.75pt;height:18pt;z-index:251655680" filled="f" stroked="f">
            <v:textbox style="mso-next-textbox:#_x0000_s1046">
              <w:txbxContent>
                <w:p w:rsidR="00A4267F" w:rsidRPr="00EB10D6" w:rsidRDefault="00A4267F" w:rsidP="00003BB7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10.</w:t>
                  </w:r>
                </w:p>
              </w:txbxContent>
            </v:textbox>
          </v:shape>
        </w:pict>
      </w:r>
      <w:r>
        <w:pict>
          <v:shape id="_x0000_i1034" type="#_x0000_t75" style="width:473.25pt;height:271.5pt">
            <v:imagedata r:id="rId17" o:title=""/>
          </v:shape>
        </w:pict>
      </w:r>
    </w:p>
    <w:p w:rsidR="00A4267F" w:rsidRDefault="00A4267F" w:rsidP="00E34C9D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A4267F" w:rsidRDefault="00A4267F" w:rsidP="00E34C9D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A4267F" w:rsidRDefault="00A4267F" w:rsidP="00E34C9D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ул. Кузбасс 36</w:t>
      </w:r>
    </w:p>
    <w:p w:rsidR="00A4267F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47" type="#_x0000_t202" style="position:absolute;margin-left:171pt;margin-top:73.15pt;width:33.75pt;height:18pt;z-index:251657728" filled="f" stroked="f">
            <v:textbox style="mso-next-textbox:#_x0000_s1047">
              <w:txbxContent>
                <w:p w:rsidR="00A4267F" w:rsidRPr="00EB10D6" w:rsidRDefault="00A4267F" w:rsidP="00E34C9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11.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48" type="#_x0000_t202" style="position:absolute;margin-left:297pt;margin-top:190.15pt;width:171pt;height:90pt;z-index:251656704" filled="f" strokeweight="3pt">
            <v:textbox style="mso-next-textbox:#_x0000_s1048">
              <w:txbxContent>
                <w:p w:rsidR="00A4267F" w:rsidRPr="009848EB" w:rsidRDefault="00A4267F" w:rsidP="00E34C9D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E34C9D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E34C9D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E34C9D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5" type="#_x0000_t75" style="width:466.5pt;height:275.25pt">
            <v:imagedata r:id="rId18" o:title=""/>
          </v:shape>
        </w:pict>
      </w:r>
    </w:p>
    <w:p w:rsidR="00A4267F" w:rsidRDefault="00A4267F" w:rsidP="00261094">
      <w:pPr>
        <w:tabs>
          <w:tab w:val="left" w:pos="7755"/>
        </w:tabs>
      </w:pPr>
    </w:p>
    <w:p w:rsidR="00A4267F" w:rsidRDefault="00A4267F" w:rsidP="00E34C9D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ул. Кузбасс 46</w:t>
      </w:r>
    </w:p>
    <w:p w:rsidR="00A4267F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49" type="#_x0000_t202" style="position:absolute;margin-left:162pt;margin-top:126.6pt;width:33.75pt;height:18pt;z-index:251659776" filled="f" stroked="f">
            <v:textbox style="mso-next-textbox:#_x0000_s1049">
              <w:txbxContent>
                <w:p w:rsidR="00A4267F" w:rsidRPr="00EB10D6" w:rsidRDefault="00A4267F" w:rsidP="005D30A3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12.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0" type="#_x0000_t202" style="position:absolute;margin-left:297pt;margin-top:225.6pt;width:171pt;height:90pt;z-index:251658752" filled="f" strokeweight="3pt">
            <v:textbox style="mso-next-textbox:#_x0000_s1050">
              <w:txbxContent>
                <w:p w:rsidR="00A4267F" w:rsidRPr="009848EB" w:rsidRDefault="00A4267F" w:rsidP="005D30A3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5D30A3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6" type="#_x0000_t75" style="width:460.5pt;height:312.75pt">
            <v:imagedata r:id="rId19" o:title=""/>
          </v:shape>
        </w:pict>
      </w:r>
    </w:p>
    <w:p w:rsidR="00A4267F" w:rsidRDefault="00A4267F" w:rsidP="00261094">
      <w:pPr>
        <w:tabs>
          <w:tab w:val="left" w:pos="7755"/>
        </w:tabs>
      </w:pPr>
    </w:p>
    <w:p w:rsidR="00A4267F" w:rsidRDefault="00A4267F" w:rsidP="005D30A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ул. Орловская 9</w:t>
      </w:r>
    </w:p>
    <w:p w:rsidR="00A4267F" w:rsidRDefault="00A4267F" w:rsidP="005D30A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A4267F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1" type="#_x0000_t202" style="position:absolute;margin-left:297pt;margin-top:191.25pt;width:171pt;height:90pt;z-index:251661824" filled="f" strokeweight="3pt">
            <v:textbox style="mso-next-textbox:#_x0000_s1051">
              <w:txbxContent>
                <w:p w:rsidR="00A4267F" w:rsidRPr="009848EB" w:rsidRDefault="00A4267F" w:rsidP="005D30A3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5D30A3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2" type="#_x0000_t202" style="position:absolute;margin-left:0;margin-top:155.25pt;width:33.75pt;height:18pt;z-index:251663872" filled="f" stroked="f">
            <v:textbox style="mso-next-textbox:#_x0000_s1052">
              <w:txbxContent>
                <w:p w:rsidR="00A4267F" w:rsidRPr="00EB10D6" w:rsidRDefault="00A4267F" w:rsidP="00961E5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13.</w:t>
                  </w:r>
                </w:p>
              </w:txbxContent>
            </v:textbox>
          </v:shape>
        </w:pict>
      </w:r>
      <w:r>
        <w:pict>
          <v:shape id="_x0000_i1037" type="#_x0000_t75" style="width:459.75pt;height:279pt">
            <v:imagedata r:id="rId20" o:title=""/>
          </v:shape>
        </w:pict>
      </w:r>
    </w:p>
    <w:p w:rsidR="00A4267F" w:rsidRDefault="00A4267F" w:rsidP="00261094">
      <w:pPr>
        <w:tabs>
          <w:tab w:val="left" w:pos="7755"/>
        </w:tabs>
      </w:pPr>
    </w:p>
    <w:p w:rsidR="00A4267F" w:rsidRDefault="00A4267F" w:rsidP="005D30A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ул. Набережная 28</w:t>
      </w:r>
    </w:p>
    <w:p w:rsidR="00A4267F" w:rsidRDefault="00A4267F" w:rsidP="00261094">
      <w:pPr>
        <w:tabs>
          <w:tab w:val="left" w:pos="7755"/>
        </w:tabs>
      </w:pPr>
    </w:p>
    <w:p w:rsidR="00A4267F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3" type="#_x0000_t202" style="position:absolute;margin-left:2in;margin-top:147.15pt;width:33.75pt;height:18pt;z-index:251662848" filled="f" stroked="f">
            <v:textbox style="mso-next-textbox:#_x0000_s1053">
              <w:txbxContent>
                <w:p w:rsidR="00A4267F" w:rsidRPr="00EB10D6" w:rsidRDefault="00A4267F" w:rsidP="00961E5B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14.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4" type="#_x0000_t202" style="position:absolute;margin-left:297pt;margin-top:165.15pt;width:171pt;height:90pt;z-index:251660800" filled="f" strokeweight="3pt">
            <v:textbox style="mso-next-textbox:#_x0000_s1054">
              <w:txbxContent>
                <w:p w:rsidR="00A4267F" w:rsidRPr="009848EB" w:rsidRDefault="00A4267F" w:rsidP="005D30A3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5D30A3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5D30A3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38" type="#_x0000_t75" style="width:460.5pt;height:256.5pt">
            <v:imagedata r:id="rId21" o:title=""/>
          </v:shape>
        </w:pict>
      </w:r>
    </w:p>
    <w:p w:rsidR="00A4267F" w:rsidRDefault="00A4267F" w:rsidP="00261094">
      <w:pPr>
        <w:tabs>
          <w:tab w:val="left" w:pos="7755"/>
        </w:tabs>
      </w:pPr>
    </w:p>
    <w:p w:rsidR="00A4267F" w:rsidRDefault="00A4267F" w:rsidP="00BC2242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пер. Степной 9</w:t>
      </w:r>
    </w:p>
    <w:p w:rsidR="00A4267F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5" type="#_x0000_t202" style="position:absolute;margin-left:297pt;margin-top:208.15pt;width:171pt;height:90pt;z-index:251667968" filled="f" strokeweight="3pt">
            <v:textbox style="mso-next-textbox:#_x0000_s1055">
              <w:txbxContent>
                <w:p w:rsidR="00A4267F" w:rsidRPr="009848EB" w:rsidRDefault="00A4267F" w:rsidP="00B045E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B045E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B045E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B045E5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6" type="#_x0000_t202" style="position:absolute;margin-left:261pt;margin-top:190.15pt;width:33.75pt;height:18pt;z-index:251665920" filled="f" stroked="f">
            <v:textbox style="mso-next-textbox:#_x0000_s1056">
              <w:txbxContent>
                <w:p w:rsidR="00A4267F" w:rsidRPr="00EB10D6" w:rsidRDefault="00A4267F" w:rsidP="00B045E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15.</w:t>
                  </w:r>
                </w:p>
              </w:txbxContent>
            </v:textbox>
          </v:shape>
        </w:pict>
      </w:r>
      <w:r>
        <w:pict>
          <v:shape id="_x0000_i1039" type="#_x0000_t75" style="width:460.5pt;height:295.5pt">
            <v:imagedata r:id="rId22" o:title=""/>
          </v:shape>
        </w:pict>
      </w:r>
    </w:p>
    <w:p w:rsidR="00A4267F" w:rsidRDefault="00A4267F" w:rsidP="00261094">
      <w:pPr>
        <w:tabs>
          <w:tab w:val="left" w:pos="7755"/>
        </w:tabs>
        <w:rPr>
          <w:lang w:eastAsia="ru-RU"/>
        </w:rPr>
      </w:pPr>
    </w:p>
    <w:p w:rsidR="00A4267F" w:rsidRDefault="00A4267F" w:rsidP="00B045E5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 xml:space="preserve">пер. Ударника 15 </w:t>
      </w:r>
    </w:p>
    <w:p w:rsidR="00A4267F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7" type="#_x0000_t202" style="position:absolute;margin-left:297pt;margin-top:223.2pt;width:171pt;height:90pt;z-index:251666944" filled="f" strokeweight="3pt">
            <v:textbox style="mso-next-textbox:#_x0000_s1057">
              <w:txbxContent>
                <w:p w:rsidR="00A4267F" w:rsidRPr="009848EB" w:rsidRDefault="00A4267F" w:rsidP="00B045E5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B045E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B045E5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B045E5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58" type="#_x0000_t202" style="position:absolute;margin-left:198pt;margin-top:196.2pt;width:33.75pt;height:18pt;z-index:251664896" filled="f" stroked="f">
            <v:textbox style="mso-next-textbox:#_x0000_s1058">
              <w:txbxContent>
                <w:p w:rsidR="00A4267F" w:rsidRPr="00EB10D6" w:rsidRDefault="00A4267F" w:rsidP="00B045E5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16.</w:t>
                  </w:r>
                </w:p>
              </w:txbxContent>
            </v:textbox>
          </v:shape>
        </w:pict>
      </w:r>
      <w:r>
        <w:pict>
          <v:shape id="_x0000_i1040" type="#_x0000_t75" style="width:462pt;height:310.5pt">
            <v:imagedata r:id="rId23" o:title=""/>
          </v:shape>
        </w:pict>
      </w:r>
    </w:p>
    <w:p w:rsidR="00A4267F" w:rsidRDefault="00A4267F" w:rsidP="00EE1D3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 xml:space="preserve">пер. Прудской 2 </w:t>
      </w:r>
    </w:p>
    <w:p w:rsidR="00A4267F" w:rsidRDefault="00A4267F" w:rsidP="00261094">
      <w:pPr>
        <w:tabs>
          <w:tab w:val="left" w:pos="7755"/>
        </w:tabs>
        <w:rPr>
          <w:lang w:eastAsia="ru-RU"/>
        </w:rPr>
      </w:pPr>
    </w:p>
    <w:p w:rsidR="00A4267F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59" type="#_x0000_t202" style="position:absolute;margin-left:108pt;margin-top:47.7pt;width:33.75pt;height:18pt;z-index:251672064" filled="f" stroked="f">
            <v:textbox style="mso-next-textbox:#_x0000_s1059">
              <w:txbxContent>
                <w:p w:rsidR="00A4267F" w:rsidRPr="00EB10D6" w:rsidRDefault="00A4267F" w:rsidP="00EE1D3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17.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0" type="#_x0000_t202" style="position:absolute;margin-left:297pt;margin-top:209.7pt;width:171pt;height:90pt;z-index:251670016" filled="f" strokeweight="3pt">
            <v:textbox style="mso-next-textbox:#_x0000_s1060">
              <w:txbxContent>
                <w:p w:rsidR="00A4267F" w:rsidRPr="009848EB" w:rsidRDefault="00A4267F" w:rsidP="00EE1D3F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EE1D3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EE1D3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EE1D3F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41" type="#_x0000_t75" style="width:462pt;height:297pt">
            <v:imagedata r:id="rId24" o:title=""/>
          </v:shape>
        </w:pict>
      </w:r>
    </w:p>
    <w:p w:rsidR="00A4267F" w:rsidRDefault="00A4267F" w:rsidP="00EE1D3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пер. Прудской 5</w:t>
      </w:r>
    </w:p>
    <w:p w:rsidR="00A4267F" w:rsidRDefault="00A4267F" w:rsidP="00261094">
      <w:pPr>
        <w:tabs>
          <w:tab w:val="left" w:pos="7755"/>
        </w:tabs>
      </w:pPr>
    </w:p>
    <w:p w:rsidR="00A4267F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61" type="#_x0000_t202" style="position:absolute;margin-left:252pt;margin-top:179.4pt;width:33.75pt;height:18pt;z-index:251671040" filled="f" stroked="f">
            <v:textbox style="mso-next-textbox:#_x0000_s1061">
              <w:txbxContent>
                <w:p w:rsidR="00A4267F" w:rsidRPr="00EB10D6" w:rsidRDefault="00A4267F" w:rsidP="00EE1D3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18.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2" type="#_x0000_t202" style="position:absolute;margin-left:297pt;margin-top:206.4pt;width:171pt;height:90pt;z-index:251668992" filled="f" strokeweight="3pt">
            <v:textbox style="mso-next-textbox:#_x0000_s1062">
              <w:txbxContent>
                <w:p w:rsidR="00A4267F" w:rsidRPr="009848EB" w:rsidRDefault="00A4267F" w:rsidP="00EE1D3F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EE1D3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EE1D3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EE1D3F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42" type="#_x0000_t75" style="width:466.5pt;height:295.5pt">
            <v:imagedata r:id="rId25" o:title=""/>
          </v:shape>
        </w:pict>
      </w:r>
    </w:p>
    <w:p w:rsidR="00A4267F" w:rsidRDefault="00A4267F" w:rsidP="00FC675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 w:rsidRPr="00003BB7">
        <w:rPr>
          <w:rFonts w:ascii="Times New Roman" w:hAnsi="Times New Roman"/>
          <w:sz w:val="24"/>
          <w:szCs w:val="24"/>
        </w:rPr>
        <w:t xml:space="preserve">с. Паново, </w:t>
      </w:r>
      <w:r>
        <w:rPr>
          <w:rFonts w:ascii="Times New Roman" w:hAnsi="Times New Roman"/>
          <w:sz w:val="24"/>
          <w:szCs w:val="24"/>
        </w:rPr>
        <w:t>ул. Амурская 19</w:t>
      </w:r>
    </w:p>
    <w:p w:rsidR="00A4267F" w:rsidRDefault="00A4267F" w:rsidP="00261094">
      <w:pPr>
        <w:tabs>
          <w:tab w:val="left" w:pos="7755"/>
        </w:tabs>
        <w:rPr>
          <w:lang w:eastAsia="ru-RU"/>
        </w:rPr>
      </w:pPr>
    </w:p>
    <w:p w:rsidR="00A4267F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63" type="#_x0000_t202" style="position:absolute;margin-left:270pt;margin-top:155.7pt;width:33.75pt;height:18pt;z-index:251676160" filled="f" stroked="f">
            <v:textbox style="mso-next-textbox:#_x0000_s1063">
              <w:txbxContent>
                <w:p w:rsidR="00A4267F" w:rsidRPr="00EB10D6" w:rsidRDefault="00A4267F" w:rsidP="009B242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19.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4" type="#_x0000_t202" style="position:absolute;margin-left:306pt;margin-top:200.7pt;width:171pt;height:90pt;z-index:251674112" filled="f" strokeweight="3pt">
            <v:textbox style="mso-next-textbox:#_x0000_s1064">
              <w:txbxContent>
                <w:p w:rsidR="00A4267F" w:rsidRPr="009848EB" w:rsidRDefault="00A4267F" w:rsidP="009B242F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9B242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9B242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9B242F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43" type="#_x0000_t75" style="width:470.25pt;height:288.75pt">
            <v:imagedata r:id="rId26" o:title=""/>
          </v:shape>
        </w:pict>
      </w:r>
    </w:p>
    <w:p w:rsidR="00A4267F" w:rsidRDefault="00A4267F" w:rsidP="00261094">
      <w:pPr>
        <w:tabs>
          <w:tab w:val="left" w:pos="7755"/>
        </w:tabs>
      </w:pPr>
    </w:p>
    <w:p w:rsidR="00A4267F" w:rsidRDefault="00A4267F" w:rsidP="00FC6753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пос. Молодежный, ул. Станционная 5</w:t>
      </w:r>
    </w:p>
    <w:p w:rsidR="00A4267F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65" type="#_x0000_t202" style="position:absolute;margin-left:180pt;margin-top:74pt;width:33.75pt;height:18pt;z-index:251675136" filled="f" stroked="f">
            <v:textbox style="mso-next-textbox:#_x0000_s1065">
              <w:txbxContent>
                <w:p w:rsidR="00A4267F" w:rsidRPr="00EB10D6" w:rsidRDefault="00A4267F" w:rsidP="009B242F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20.</w:t>
                  </w:r>
                </w:p>
              </w:txbxContent>
            </v:textbox>
          </v:shape>
        </w:pict>
      </w:r>
      <w:r>
        <w:pict>
          <v:shape id="_x0000_i1044" type="#_x0000_t75" style="width:468pt;height:311.25pt">
            <v:imagedata r:id="rId27" o:title=""/>
          </v:shape>
        </w:pict>
      </w:r>
      <w:r>
        <w:rPr>
          <w:noProof/>
          <w:lang w:eastAsia="ru-RU"/>
        </w:rPr>
        <w:pict>
          <v:shape id="_x0000_s1066" type="#_x0000_t202" style="position:absolute;margin-left:306pt;margin-top:218pt;width:171pt;height:90pt;z-index:251673088;mso-position-horizontal-relative:text;mso-position-vertical-relative:text" filled="f" strokeweight="3pt">
            <v:textbox style="mso-next-textbox:#_x0000_s1066">
              <w:txbxContent>
                <w:p w:rsidR="00A4267F" w:rsidRPr="009848EB" w:rsidRDefault="00A4267F" w:rsidP="009B242F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9B242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9B242F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9B242F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</w:p>
    <w:p w:rsidR="00A4267F" w:rsidRDefault="00A4267F" w:rsidP="00C17097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пос. Молодежный, ул. Целинная 11</w:t>
      </w:r>
    </w:p>
    <w:p w:rsidR="00A4267F" w:rsidRDefault="00A4267F" w:rsidP="009B242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A4267F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67" type="#_x0000_t202" style="position:absolute;margin-left:234pt;margin-top:218.25pt;width:33.75pt;height:18pt;z-index:251680256" filled="f" stroked="f">
            <v:textbox style="mso-next-textbox:#_x0000_s1067">
              <w:txbxContent>
                <w:p w:rsidR="00A4267F" w:rsidRPr="00EB10D6" w:rsidRDefault="00A4267F" w:rsidP="006309B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21.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68" type="#_x0000_t202" style="position:absolute;margin-left:306pt;margin-top:226.15pt;width:171pt;height:90pt;z-index:251678208" filled="f" strokeweight="3pt">
            <v:textbox style="mso-next-textbox:#_x0000_s1068">
              <w:txbxContent>
                <w:p w:rsidR="00A4267F" w:rsidRPr="009848EB" w:rsidRDefault="00A4267F" w:rsidP="006309BE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6309B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6309B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6309BE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pict>
          <v:shape id="_x0000_i1045" type="#_x0000_t75" style="width:472.5pt;height:312.75pt">
            <v:imagedata r:id="rId28" o:title=""/>
          </v:shape>
        </w:pict>
      </w:r>
    </w:p>
    <w:p w:rsidR="00A4267F" w:rsidRDefault="00A4267F" w:rsidP="009B242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</w:p>
    <w:p w:rsidR="00A4267F" w:rsidRDefault="00A4267F" w:rsidP="009B242F">
      <w:pPr>
        <w:tabs>
          <w:tab w:val="left" w:pos="775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пос. Молодежный, пер. Серова 2</w:t>
      </w:r>
    </w:p>
    <w:p w:rsidR="00A4267F" w:rsidRPr="00261094" w:rsidRDefault="00A4267F" w:rsidP="00261094">
      <w:pPr>
        <w:tabs>
          <w:tab w:val="left" w:pos="7755"/>
        </w:tabs>
      </w:pPr>
      <w:r>
        <w:rPr>
          <w:noProof/>
          <w:lang w:eastAsia="ru-RU"/>
        </w:rPr>
        <w:pict>
          <v:shape id="_x0000_s1069" type="#_x0000_t202" style="position:absolute;margin-left:306pt;margin-top:190.65pt;width:171pt;height:90pt;z-index:251677184" filled="f" strokeweight="3pt">
            <v:textbox style="mso-next-textbox:#_x0000_s1069">
              <w:txbxContent>
                <w:p w:rsidR="00A4267F" w:rsidRPr="009848EB" w:rsidRDefault="00A4267F" w:rsidP="006309BE">
                  <w:pPr>
                    <w:spacing w:after="0" w:line="240" w:lineRule="auto"/>
                    <w:jc w:val="center"/>
                    <w:rPr>
                      <w:b/>
                      <w:color w:val="000000"/>
                    </w:rPr>
                  </w:pPr>
                  <w:r w:rsidRPr="009848EB">
                    <w:rPr>
                      <w:b/>
                      <w:color w:val="000000"/>
                    </w:rPr>
                    <w:t>Условные обозначения</w:t>
                  </w:r>
                </w:p>
                <w:p w:rsidR="00A4267F" w:rsidRDefault="00A4267F" w:rsidP="006309B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>.</w:t>
                  </w:r>
                  <w:r>
                    <w:rPr>
                      <w:color w:val="000000"/>
                    </w:rPr>
                    <w:t xml:space="preserve"> место накопления отходов (контейнерной площадки)</w:t>
                  </w:r>
                </w:p>
                <w:p w:rsidR="00A4267F" w:rsidRPr="009848EB" w:rsidRDefault="00A4267F" w:rsidP="006309BE">
                  <w:pPr>
                    <w:spacing w:after="0" w:line="240" w:lineRule="auto"/>
                    <w:jc w:val="both"/>
                    <w:rPr>
                      <w:color w:val="000000"/>
                    </w:rPr>
                  </w:pPr>
                  <w:r w:rsidRPr="009848EB">
                    <w:rPr>
                      <w:color w:val="FF0000"/>
                    </w:rPr>
                    <w:t xml:space="preserve">8 </w:t>
                  </w:r>
                  <w:r>
                    <w:rPr>
                      <w:color w:val="000000"/>
                    </w:rPr>
                    <w:t>номер места накопления отходов (контейнерной площадки ) в реестре</w:t>
                  </w:r>
                </w:p>
                <w:p w:rsidR="00A4267F" w:rsidRPr="009848EB" w:rsidRDefault="00A4267F" w:rsidP="006309BE">
                  <w:pPr>
                    <w:rPr>
                      <w:color w:val="000000"/>
                    </w:rPr>
                  </w:pP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_x0000_s1070" type="#_x0000_t202" style="position:absolute;margin-left:153pt;margin-top:62.4pt;width:33.75pt;height:18pt;z-index:251679232" filled="f" stroked="f">
            <v:textbox style="mso-next-textbox:#_x0000_s1070">
              <w:txbxContent>
                <w:p w:rsidR="00A4267F" w:rsidRPr="00EB10D6" w:rsidRDefault="00A4267F" w:rsidP="006309BE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22.</w:t>
                  </w:r>
                </w:p>
              </w:txbxContent>
            </v:textbox>
          </v:shape>
        </w:pict>
      </w:r>
      <w:r>
        <w:pict>
          <v:shape id="_x0000_i1046" type="#_x0000_t75" style="width:476.25pt;height:276.75pt">
            <v:imagedata r:id="rId29" o:title=""/>
          </v:shape>
        </w:pict>
      </w:r>
    </w:p>
    <w:sectPr w:rsidR="00A4267F" w:rsidRPr="00261094" w:rsidSect="00B62823">
      <w:headerReference w:type="even" r:id="rId30"/>
      <w:headerReference w:type="default" r:id="rId3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267F" w:rsidRDefault="00A4267F" w:rsidP="00543FD7">
      <w:pPr>
        <w:spacing w:after="0" w:line="240" w:lineRule="auto"/>
      </w:pPr>
      <w:r>
        <w:separator/>
      </w:r>
    </w:p>
  </w:endnote>
  <w:endnote w:type="continuationSeparator" w:id="0">
    <w:p w:rsidR="00A4267F" w:rsidRDefault="00A4267F" w:rsidP="00543F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267F" w:rsidRDefault="00A4267F" w:rsidP="00543FD7">
      <w:pPr>
        <w:spacing w:after="0" w:line="240" w:lineRule="auto"/>
      </w:pPr>
      <w:r>
        <w:separator/>
      </w:r>
    </w:p>
  </w:footnote>
  <w:footnote w:type="continuationSeparator" w:id="0">
    <w:p w:rsidR="00A4267F" w:rsidRDefault="00A4267F" w:rsidP="00543F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67F" w:rsidRDefault="00A4267F" w:rsidP="00D80F1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4267F" w:rsidRDefault="00A4267F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67F" w:rsidRDefault="00A4267F" w:rsidP="00D80F1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A4267F" w:rsidRDefault="00A4267F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52448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9B78BC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5F1C0C2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93C91E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3CCAA0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90D9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76E1FA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916E16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C005E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B4418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C8A1D6D"/>
    <w:multiLevelType w:val="hybridMultilevel"/>
    <w:tmpl w:val="2DA6AE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3FD7"/>
    <w:rsid w:val="000015B5"/>
    <w:rsid w:val="0000379C"/>
    <w:rsid w:val="00003BB7"/>
    <w:rsid w:val="00005D71"/>
    <w:rsid w:val="000145E3"/>
    <w:rsid w:val="00031333"/>
    <w:rsid w:val="00031D4B"/>
    <w:rsid w:val="00041F39"/>
    <w:rsid w:val="00042A66"/>
    <w:rsid w:val="0004708D"/>
    <w:rsid w:val="000611D4"/>
    <w:rsid w:val="000627DE"/>
    <w:rsid w:val="00080B8E"/>
    <w:rsid w:val="000814D2"/>
    <w:rsid w:val="000859D5"/>
    <w:rsid w:val="00094518"/>
    <w:rsid w:val="00095E7B"/>
    <w:rsid w:val="000B1A45"/>
    <w:rsid w:val="000D2B8C"/>
    <w:rsid w:val="000D6659"/>
    <w:rsid w:val="000F0D96"/>
    <w:rsid w:val="000F223C"/>
    <w:rsid w:val="000F7ADD"/>
    <w:rsid w:val="00112F39"/>
    <w:rsid w:val="00113B45"/>
    <w:rsid w:val="001239F9"/>
    <w:rsid w:val="00125927"/>
    <w:rsid w:val="001267ED"/>
    <w:rsid w:val="00161FFF"/>
    <w:rsid w:val="00163EC6"/>
    <w:rsid w:val="001645AD"/>
    <w:rsid w:val="001717C2"/>
    <w:rsid w:val="00176DFA"/>
    <w:rsid w:val="00177C47"/>
    <w:rsid w:val="0018047A"/>
    <w:rsid w:val="00194A63"/>
    <w:rsid w:val="00194BA4"/>
    <w:rsid w:val="001A1895"/>
    <w:rsid w:val="001A3A0A"/>
    <w:rsid w:val="001B1BA8"/>
    <w:rsid w:val="001B78F6"/>
    <w:rsid w:val="001D1F26"/>
    <w:rsid w:val="001D7DC7"/>
    <w:rsid w:val="001E2229"/>
    <w:rsid w:val="001E4D7E"/>
    <w:rsid w:val="001E776A"/>
    <w:rsid w:val="002016B5"/>
    <w:rsid w:val="002043D9"/>
    <w:rsid w:val="00207AC2"/>
    <w:rsid w:val="00216FBB"/>
    <w:rsid w:val="00226A77"/>
    <w:rsid w:val="00230D07"/>
    <w:rsid w:val="002316D5"/>
    <w:rsid w:val="00234FD7"/>
    <w:rsid w:val="00243182"/>
    <w:rsid w:val="00250C82"/>
    <w:rsid w:val="00261094"/>
    <w:rsid w:val="00272846"/>
    <w:rsid w:val="00276AB9"/>
    <w:rsid w:val="00294A18"/>
    <w:rsid w:val="002A1A5F"/>
    <w:rsid w:val="002A23EA"/>
    <w:rsid w:val="002A26DA"/>
    <w:rsid w:val="002A58BB"/>
    <w:rsid w:val="002B2DA8"/>
    <w:rsid w:val="002C3042"/>
    <w:rsid w:val="002F4164"/>
    <w:rsid w:val="003058DE"/>
    <w:rsid w:val="00310322"/>
    <w:rsid w:val="00315A08"/>
    <w:rsid w:val="003263B8"/>
    <w:rsid w:val="0033749E"/>
    <w:rsid w:val="00355D03"/>
    <w:rsid w:val="00356C8B"/>
    <w:rsid w:val="00366C9F"/>
    <w:rsid w:val="00392CC8"/>
    <w:rsid w:val="003A3312"/>
    <w:rsid w:val="003B03FE"/>
    <w:rsid w:val="003C3451"/>
    <w:rsid w:val="003C5288"/>
    <w:rsid w:val="00403679"/>
    <w:rsid w:val="00404A9E"/>
    <w:rsid w:val="00416CD4"/>
    <w:rsid w:val="00416EB2"/>
    <w:rsid w:val="004451D1"/>
    <w:rsid w:val="0045690A"/>
    <w:rsid w:val="00473AE1"/>
    <w:rsid w:val="00477E65"/>
    <w:rsid w:val="00497860"/>
    <w:rsid w:val="00497CD4"/>
    <w:rsid w:val="004A2E8B"/>
    <w:rsid w:val="004B2B8A"/>
    <w:rsid w:val="004B61F2"/>
    <w:rsid w:val="004C05E1"/>
    <w:rsid w:val="004C2A02"/>
    <w:rsid w:val="004C562C"/>
    <w:rsid w:val="004C5CEA"/>
    <w:rsid w:val="004D3F7A"/>
    <w:rsid w:val="004D4418"/>
    <w:rsid w:val="004D5ED3"/>
    <w:rsid w:val="004E7788"/>
    <w:rsid w:val="004F0CBA"/>
    <w:rsid w:val="00521A89"/>
    <w:rsid w:val="005220C8"/>
    <w:rsid w:val="00530510"/>
    <w:rsid w:val="00542274"/>
    <w:rsid w:val="005424BA"/>
    <w:rsid w:val="00543FD7"/>
    <w:rsid w:val="00550C18"/>
    <w:rsid w:val="00561B2A"/>
    <w:rsid w:val="00566EF9"/>
    <w:rsid w:val="0056718F"/>
    <w:rsid w:val="00581977"/>
    <w:rsid w:val="005A6285"/>
    <w:rsid w:val="005B4218"/>
    <w:rsid w:val="005C4694"/>
    <w:rsid w:val="005C65B6"/>
    <w:rsid w:val="005D0E57"/>
    <w:rsid w:val="005D30A3"/>
    <w:rsid w:val="006043D6"/>
    <w:rsid w:val="0061003A"/>
    <w:rsid w:val="006109B9"/>
    <w:rsid w:val="006160DE"/>
    <w:rsid w:val="006309BE"/>
    <w:rsid w:val="0063212E"/>
    <w:rsid w:val="00644262"/>
    <w:rsid w:val="00647E00"/>
    <w:rsid w:val="0065320C"/>
    <w:rsid w:val="00663AFC"/>
    <w:rsid w:val="00673E17"/>
    <w:rsid w:val="00677ABA"/>
    <w:rsid w:val="006925A7"/>
    <w:rsid w:val="006C0DD1"/>
    <w:rsid w:val="006C796C"/>
    <w:rsid w:val="006D6175"/>
    <w:rsid w:val="006D7A25"/>
    <w:rsid w:val="006E6A65"/>
    <w:rsid w:val="006F22E1"/>
    <w:rsid w:val="00702050"/>
    <w:rsid w:val="00704C28"/>
    <w:rsid w:val="00761B5D"/>
    <w:rsid w:val="00762256"/>
    <w:rsid w:val="0076774B"/>
    <w:rsid w:val="00781D1A"/>
    <w:rsid w:val="00784462"/>
    <w:rsid w:val="0079051E"/>
    <w:rsid w:val="0079170C"/>
    <w:rsid w:val="00793FFE"/>
    <w:rsid w:val="007A126F"/>
    <w:rsid w:val="007A240E"/>
    <w:rsid w:val="007A4555"/>
    <w:rsid w:val="007B5651"/>
    <w:rsid w:val="007D4325"/>
    <w:rsid w:val="007E0557"/>
    <w:rsid w:val="008007BB"/>
    <w:rsid w:val="00802CBD"/>
    <w:rsid w:val="0080527B"/>
    <w:rsid w:val="008126D8"/>
    <w:rsid w:val="00815159"/>
    <w:rsid w:val="008335A5"/>
    <w:rsid w:val="008506A9"/>
    <w:rsid w:val="008565AB"/>
    <w:rsid w:val="00860A5F"/>
    <w:rsid w:val="008621D5"/>
    <w:rsid w:val="00866D28"/>
    <w:rsid w:val="008670E4"/>
    <w:rsid w:val="00896B32"/>
    <w:rsid w:val="008C2D98"/>
    <w:rsid w:val="008D4619"/>
    <w:rsid w:val="008E1664"/>
    <w:rsid w:val="008E6ACF"/>
    <w:rsid w:val="009579CF"/>
    <w:rsid w:val="00961E5B"/>
    <w:rsid w:val="009677B3"/>
    <w:rsid w:val="0096791C"/>
    <w:rsid w:val="00980B64"/>
    <w:rsid w:val="00981CA8"/>
    <w:rsid w:val="009848EB"/>
    <w:rsid w:val="009B242F"/>
    <w:rsid w:val="009B7E80"/>
    <w:rsid w:val="009C3C22"/>
    <w:rsid w:val="009D481E"/>
    <w:rsid w:val="009E2B67"/>
    <w:rsid w:val="009E59B6"/>
    <w:rsid w:val="009F2DC9"/>
    <w:rsid w:val="00A034EE"/>
    <w:rsid w:val="00A104CF"/>
    <w:rsid w:val="00A133EB"/>
    <w:rsid w:val="00A22FEC"/>
    <w:rsid w:val="00A3521C"/>
    <w:rsid w:val="00A36336"/>
    <w:rsid w:val="00A4267F"/>
    <w:rsid w:val="00A47A19"/>
    <w:rsid w:val="00A5419E"/>
    <w:rsid w:val="00A55516"/>
    <w:rsid w:val="00A701FC"/>
    <w:rsid w:val="00A9660A"/>
    <w:rsid w:val="00AA441C"/>
    <w:rsid w:val="00AB1D91"/>
    <w:rsid w:val="00AC641B"/>
    <w:rsid w:val="00AD4BB4"/>
    <w:rsid w:val="00AD5FFA"/>
    <w:rsid w:val="00AF568C"/>
    <w:rsid w:val="00B0435E"/>
    <w:rsid w:val="00B045E5"/>
    <w:rsid w:val="00B058DE"/>
    <w:rsid w:val="00B2296A"/>
    <w:rsid w:val="00B2489F"/>
    <w:rsid w:val="00B51D3D"/>
    <w:rsid w:val="00B557A3"/>
    <w:rsid w:val="00B62261"/>
    <w:rsid w:val="00B62823"/>
    <w:rsid w:val="00B6543F"/>
    <w:rsid w:val="00B934F8"/>
    <w:rsid w:val="00B93938"/>
    <w:rsid w:val="00B94130"/>
    <w:rsid w:val="00BA079F"/>
    <w:rsid w:val="00BC2242"/>
    <w:rsid w:val="00C17097"/>
    <w:rsid w:val="00C24170"/>
    <w:rsid w:val="00C41BD1"/>
    <w:rsid w:val="00C44CBE"/>
    <w:rsid w:val="00C67959"/>
    <w:rsid w:val="00C67EA2"/>
    <w:rsid w:val="00C75305"/>
    <w:rsid w:val="00C80B6A"/>
    <w:rsid w:val="00C94D66"/>
    <w:rsid w:val="00CA2FE4"/>
    <w:rsid w:val="00CB6EAF"/>
    <w:rsid w:val="00CC4749"/>
    <w:rsid w:val="00CC4BB8"/>
    <w:rsid w:val="00CE0280"/>
    <w:rsid w:val="00CE26F4"/>
    <w:rsid w:val="00CE4D12"/>
    <w:rsid w:val="00CE6E11"/>
    <w:rsid w:val="00CF61C8"/>
    <w:rsid w:val="00D0405A"/>
    <w:rsid w:val="00D34F3D"/>
    <w:rsid w:val="00D43AE5"/>
    <w:rsid w:val="00D4510F"/>
    <w:rsid w:val="00D51174"/>
    <w:rsid w:val="00D5471C"/>
    <w:rsid w:val="00D55915"/>
    <w:rsid w:val="00D619A2"/>
    <w:rsid w:val="00D719FF"/>
    <w:rsid w:val="00D80CD1"/>
    <w:rsid w:val="00D80F18"/>
    <w:rsid w:val="00D9396E"/>
    <w:rsid w:val="00D94D7C"/>
    <w:rsid w:val="00D97E81"/>
    <w:rsid w:val="00DA697D"/>
    <w:rsid w:val="00DB36A5"/>
    <w:rsid w:val="00DC78B0"/>
    <w:rsid w:val="00DD2513"/>
    <w:rsid w:val="00DE0730"/>
    <w:rsid w:val="00DF4D23"/>
    <w:rsid w:val="00E048C6"/>
    <w:rsid w:val="00E1030F"/>
    <w:rsid w:val="00E12258"/>
    <w:rsid w:val="00E1229C"/>
    <w:rsid w:val="00E20743"/>
    <w:rsid w:val="00E211E1"/>
    <w:rsid w:val="00E2504D"/>
    <w:rsid w:val="00E34C9D"/>
    <w:rsid w:val="00E47FE0"/>
    <w:rsid w:val="00E50108"/>
    <w:rsid w:val="00E65886"/>
    <w:rsid w:val="00E67FED"/>
    <w:rsid w:val="00E85349"/>
    <w:rsid w:val="00E86921"/>
    <w:rsid w:val="00E933E6"/>
    <w:rsid w:val="00EA47A1"/>
    <w:rsid w:val="00EA762C"/>
    <w:rsid w:val="00EB10D6"/>
    <w:rsid w:val="00EB500D"/>
    <w:rsid w:val="00EC27C8"/>
    <w:rsid w:val="00ED0D8D"/>
    <w:rsid w:val="00EE1127"/>
    <w:rsid w:val="00EE1D3F"/>
    <w:rsid w:val="00EF0A30"/>
    <w:rsid w:val="00EF641C"/>
    <w:rsid w:val="00F20F9D"/>
    <w:rsid w:val="00F41119"/>
    <w:rsid w:val="00F458BA"/>
    <w:rsid w:val="00F518D3"/>
    <w:rsid w:val="00F61BD9"/>
    <w:rsid w:val="00F63553"/>
    <w:rsid w:val="00F64364"/>
    <w:rsid w:val="00F66498"/>
    <w:rsid w:val="00F67437"/>
    <w:rsid w:val="00F71E0D"/>
    <w:rsid w:val="00F72AC1"/>
    <w:rsid w:val="00F72CF4"/>
    <w:rsid w:val="00F831D1"/>
    <w:rsid w:val="00FA1065"/>
    <w:rsid w:val="00FB1A90"/>
    <w:rsid w:val="00FB3ACB"/>
    <w:rsid w:val="00FC6753"/>
    <w:rsid w:val="00FD755A"/>
    <w:rsid w:val="00FE2BB5"/>
    <w:rsid w:val="00FE3C98"/>
    <w:rsid w:val="00FF03AD"/>
    <w:rsid w:val="00FF1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FD7"/>
    <w:pPr>
      <w:spacing w:after="200" w:line="276" w:lineRule="auto"/>
    </w:pPr>
    <w:rPr>
      <w:lang w:eastAsia="en-US"/>
    </w:rPr>
  </w:style>
  <w:style w:type="paragraph" w:styleId="Heading3">
    <w:name w:val="heading 3"/>
    <w:basedOn w:val="Normal"/>
    <w:next w:val="Normal"/>
    <w:link w:val="Heading3Char"/>
    <w:uiPriority w:val="99"/>
    <w:qFormat/>
    <w:rsid w:val="00543F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543FD7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543FD7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43FD7"/>
    <w:rPr>
      <w:rFonts w:ascii="Cambria" w:hAnsi="Cambria" w:cs="Times New Roman"/>
      <w:b/>
      <w:b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543FD7"/>
    <w:rPr>
      <w:rFonts w:ascii="Cambria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543FD7"/>
    <w:rPr>
      <w:rFonts w:ascii="Cambria" w:hAnsi="Cambria" w:cs="Times New Roman"/>
      <w:i/>
      <w:iCs/>
      <w:color w:val="243F60"/>
    </w:rPr>
  </w:style>
  <w:style w:type="paragraph" w:styleId="NormalWeb">
    <w:name w:val="Normal (Web)"/>
    <w:basedOn w:val="Normal"/>
    <w:uiPriority w:val="99"/>
    <w:rsid w:val="00543FD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Header">
    <w:name w:val="header"/>
    <w:basedOn w:val="Normal"/>
    <w:link w:val="HeaderChar"/>
    <w:uiPriority w:val="99"/>
    <w:semiHidden/>
    <w:rsid w:val="00543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543FD7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543F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43FD7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FD75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D755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4B61F2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B61F2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8513566194da8905consplusnormal">
    <w:name w:val="8513566194da8905consplusnormal"/>
    <w:basedOn w:val="Normal"/>
    <w:uiPriority w:val="99"/>
    <w:rsid w:val="002A58B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A55516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styleId="PageNumber">
    <w:name w:val="page number"/>
    <w:basedOn w:val="DefaultParagraphFont"/>
    <w:uiPriority w:val="99"/>
    <w:rsid w:val="00B62823"/>
    <w:rPr>
      <w:rFonts w:cs="Times New Roman"/>
    </w:rPr>
  </w:style>
  <w:style w:type="paragraph" w:customStyle="1" w:styleId="1">
    <w:name w:val="Стиль1"/>
    <w:basedOn w:val="Normal"/>
    <w:uiPriority w:val="99"/>
    <w:rsid w:val="00125927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customStyle="1" w:styleId="2">
    <w:name w:val="Стиль2"/>
    <w:basedOn w:val="1"/>
    <w:autoRedefine/>
    <w:uiPriority w:val="99"/>
    <w:rsid w:val="008E6ACF"/>
    <w:rPr>
      <w:sz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915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5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1253</TotalTime>
  <Pages>18</Pages>
  <Words>1478</Words>
  <Characters>8427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59</cp:revision>
  <cp:lastPrinted>2024-07-02T05:38:00Z</cp:lastPrinted>
  <dcterms:created xsi:type="dcterms:W3CDTF">2019-05-15T05:32:00Z</dcterms:created>
  <dcterms:modified xsi:type="dcterms:W3CDTF">2024-07-02T05:40:00Z</dcterms:modified>
</cp:coreProperties>
</file>